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10440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762"/>
        <w:gridCol w:w="795"/>
        <w:gridCol w:w="1923"/>
        <w:gridCol w:w="3960"/>
      </w:tblGrid>
      <w:tr w:rsidR="00667B70" w:rsidTr="007A41D0">
        <w:trPr>
          <w:trHeight w:val="1080"/>
          <w:jc w:val="center"/>
        </w:trPr>
        <w:tc>
          <w:tcPr>
            <w:tcW w:w="6480" w:type="dxa"/>
            <w:gridSpan w:val="3"/>
            <w:tcBorders>
              <w:right w:val="nil"/>
            </w:tcBorders>
            <w:shd w:val="clear" w:color="auto" w:fill="D9D9D9"/>
          </w:tcPr>
          <w:p w:rsidR="00667B70" w:rsidRDefault="00405696" w:rsidP="00405696">
            <w:pPr>
              <w:pStyle w:val="Heading1"/>
              <w:rPr>
                <w:b/>
                <w:sz w:val="48"/>
                <w:szCs w:val="48"/>
              </w:rPr>
            </w:pPr>
            <w:r w:rsidRPr="0099394B">
              <w:rPr>
                <w:b/>
                <w:sz w:val="48"/>
                <w:szCs w:val="48"/>
              </w:rPr>
              <w:t>Canterbury High School News</w:t>
            </w:r>
          </w:p>
          <w:p w:rsidR="0099394B" w:rsidRPr="0099394B" w:rsidRDefault="0099394B" w:rsidP="0099394B">
            <w:pPr>
              <w:rPr>
                <w:sz w:val="4"/>
                <w:szCs w:val="4"/>
              </w:rPr>
            </w:pPr>
          </w:p>
          <w:p w:rsidR="00D61D9B" w:rsidRPr="00405696" w:rsidRDefault="00405696" w:rsidP="00D61D9B">
            <w:pPr>
              <w:jc w:val="center"/>
            </w:pPr>
            <w:r>
              <w:t>80 Main Street, Canterbury, NB. E6H 1L3</w:t>
            </w:r>
          </w:p>
        </w:tc>
        <w:tc>
          <w:tcPr>
            <w:tcW w:w="3960" w:type="dxa"/>
            <w:tcBorders>
              <w:left w:val="nil"/>
            </w:tcBorders>
            <w:vAlign w:val="bottom"/>
          </w:tcPr>
          <w:p w:rsidR="00667B70" w:rsidRDefault="007A41D0" w:rsidP="00405696">
            <w:pPr>
              <w:pStyle w:val="NewsletterDate"/>
              <w:jc w:val="center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November/December</w:t>
            </w:r>
            <w:r w:rsidR="0038237E">
              <w:rPr>
                <w:sz w:val="32"/>
                <w:szCs w:val="32"/>
              </w:rPr>
              <w:t xml:space="preserve"> Newsletter</w:t>
            </w:r>
          </w:p>
          <w:p w:rsidR="0038237E" w:rsidRPr="00405696" w:rsidRDefault="0038237E" w:rsidP="00405696">
            <w:pPr>
              <w:pStyle w:val="NewsletterDate"/>
              <w:jc w:val="center"/>
              <w:rPr>
                <w:szCs w:val="24"/>
              </w:rPr>
            </w:pPr>
            <w:r>
              <w:rPr>
                <w:sz w:val="32"/>
                <w:szCs w:val="32"/>
              </w:rPr>
              <w:t>2015</w:t>
            </w:r>
          </w:p>
          <w:p w:rsidR="00667B70" w:rsidRPr="00223560" w:rsidRDefault="00667B70" w:rsidP="00405696">
            <w:pPr>
              <w:pStyle w:val="Information"/>
            </w:pPr>
          </w:p>
        </w:tc>
      </w:tr>
      <w:tr w:rsidR="00667B70" w:rsidTr="00D61D9B">
        <w:trPr>
          <w:trHeight w:val="422"/>
          <w:jc w:val="center"/>
        </w:trPr>
        <w:tc>
          <w:tcPr>
            <w:tcW w:w="10440" w:type="dxa"/>
            <w:gridSpan w:val="4"/>
            <w:tcBorders>
              <w:bottom w:val="single" w:sz="4" w:space="0" w:color="C0C0C0"/>
            </w:tcBorders>
            <w:shd w:val="clear" w:color="auto" w:fill="F2F2F2" w:themeFill="background1" w:themeFillShade="F2"/>
            <w:vAlign w:val="center"/>
          </w:tcPr>
          <w:p w:rsidR="00667B70" w:rsidRDefault="00405696" w:rsidP="00D61D9B">
            <w:pPr>
              <w:pStyle w:val="Information"/>
              <w:spacing w:before="240"/>
              <w:ind w:left="0"/>
            </w:pPr>
            <w:r w:rsidRPr="00405696">
              <w:rPr>
                <w:b/>
              </w:rPr>
              <w:t>Vice</w:t>
            </w:r>
            <w:r>
              <w:rPr>
                <w:b/>
              </w:rPr>
              <w:t>-</w:t>
            </w:r>
            <w:r w:rsidRPr="00405696">
              <w:rPr>
                <w:b/>
              </w:rPr>
              <w:t xml:space="preserve"> Principal:</w:t>
            </w:r>
            <w:r>
              <w:t xml:space="preserve">  Mr. Jeff Tompkins     </w:t>
            </w:r>
            <w:r w:rsidRPr="00405696">
              <w:rPr>
                <w:b/>
              </w:rPr>
              <w:t>Phone:</w:t>
            </w:r>
            <w:r>
              <w:t xml:space="preserve">  279-6000     </w:t>
            </w:r>
            <w:r w:rsidRPr="00405696">
              <w:rPr>
                <w:b/>
              </w:rPr>
              <w:t>Website:</w:t>
            </w:r>
            <w:r>
              <w:t xml:space="preserve">  </w:t>
            </w:r>
            <w:hyperlink r:id="rId7" w:history="1">
              <w:r w:rsidRPr="004B455E">
                <w:rPr>
                  <w:rStyle w:val="Hyperlink"/>
                </w:rPr>
                <w:t>http://web1.nbed.nb.ca/sites/district14/chs</w:t>
              </w:r>
            </w:hyperlink>
            <w:r>
              <w:t xml:space="preserve">   </w:t>
            </w:r>
            <w:r w:rsidRPr="00405696">
              <w:rPr>
                <w:b/>
              </w:rPr>
              <w:t>Principal:</w:t>
            </w:r>
            <w:r>
              <w:t xml:space="preserve">  Susan Mabie</w:t>
            </w:r>
          </w:p>
        </w:tc>
      </w:tr>
      <w:tr w:rsidR="00667B70" w:rsidTr="007A41D0">
        <w:trPr>
          <w:trHeight w:val="1628"/>
          <w:jc w:val="center"/>
        </w:trPr>
        <w:tc>
          <w:tcPr>
            <w:tcW w:w="3762" w:type="dxa"/>
            <w:vMerge w:val="restart"/>
            <w:shd w:val="clear" w:color="auto" w:fill="D9D9D9"/>
          </w:tcPr>
          <w:p w:rsidR="00667B70" w:rsidRDefault="00667B70" w:rsidP="00667B70"/>
        </w:tc>
        <w:tc>
          <w:tcPr>
            <w:tcW w:w="6678" w:type="dxa"/>
            <w:gridSpan w:val="3"/>
            <w:tcBorders>
              <w:bottom w:val="nil"/>
            </w:tcBorders>
            <w:shd w:val="clear" w:color="auto" w:fill="auto"/>
          </w:tcPr>
          <w:p w:rsidR="004B455E" w:rsidRDefault="00F65F62" w:rsidP="004B455E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707F368C" wp14:editId="5B5C8AD3">
                      <wp:simplePos x="0" y="0"/>
                      <wp:positionH relativeFrom="column">
                        <wp:posOffset>461645</wp:posOffset>
                      </wp:positionH>
                      <wp:positionV relativeFrom="paragraph">
                        <wp:posOffset>109855</wp:posOffset>
                      </wp:positionV>
                      <wp:extent cx="3778885" cy="8016875"/>
                      <wp:effectExtent l="0" t="0" r="12065" b="22225"/>
                      <wp:wrapNone/>
                      <wp:docPr id="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778885" cy="80168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6C1DD7" w:rsidRDefault="006C1DD7" w:rsidP="006C1DD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</w:pPr>
                                </w:p>
                                <w:p w:rsidR="0038237E" w:rsidRDefault="0038237E" w:rsidP="006C1DD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</w:pPr>
                                </w:p>
                                <w:p w:rsidR="0038237E" w:rsidRDefault="0038237E" w:rsidP="006C1DD7">
                                  <w:pPr>
                                    <w:jc w:val="center"/>
                                    <w:rPr>
                                      <w:rFonts w:ascii="Times New Roman" w:hAnsi="Times New Roman"/>
                                      <w:b/>
                                      <w:sz w:val="24"/>
                                    </w:rPr>
                                  </w:pPr>
                                </w:p>
                                <w:p w:rsidR="00D61FB4" w:rsidRPr="007217A5" w:rsidRDefault="000C0A6F" w:rsidP="0038237E">
                                  <w:pPr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u w:val="single"/>
                                    </w:rPr>
                                  </w:pPr>
                                  <w:r w:rsidRPr="007217A5"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u w:val="single"/>
                                    </w:rPr>
                                    <w:t xml:space="preserve">November </w:t>
                                  </w:r>
                                  <w:r w:rsidR="00712F93" w:rsidRPr="007217A5"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u w:val="single"/>
                                    </w:rPr>
                                    <w:t>18</w:t>
                                  </w:r>
                                  <w:r w:rsidRPr="007217A5"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u w:val="single"/>
                                      <w:vertAlign w:val="superscript"/>
                                    </w:rPr>
                                    <w:t>th</w:t>
                                  </w:r>
                                  <w:r w:rsidRPr="007217A5"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u w:val="single"/>
                                    </w:rPr>
                                    <w:t xml:space="preserve"> – 20</w:t>
                                  </w:r>
                                  <w:r w:rsidRPr="007217A5">
                                    <w:rPr>
                                      <w:rFonts w:asciiTheme="majorHAnsi" w:hAnsiTheme="majorHAnsi"/>
                                      <w:b/>
                                      <w:sz w:val="24"/>
                                      <w:u w:val="single"/>
                                      <w:vertAlign w:val="superscript"/>
                                    </w:rPr>
                                    <w:t>th</w:t>
                                  </w:r>
                                </w:p>
                                <w:p w:rsidR="00C61881" w:rsidRPr="007217A5" w:rsidRDefault="00712F93" w:rsidP="0038237E">
                                  <w:pPr>
                                    <w:rPr>
                                      <w:rFonts w:asciiTheme="majorHAnsi" w:hAnsiTheme="majorHAnsi"/>
                                      <w:sz w:val="24"/>
                                    </w:rPr>
                                  </w:pPr>
                                  <w:r w:rsidRPr="007217A5">
                                    <w:rPr>
                                      <w:rFonts w:asciiTheme="majorHAnsi" w:hAnsiTheme="majorHAnsi"/>
                                      <w:sz w:val="24"/>
                                    </w:rPr>
                                    <w:t xml:space="preserve">Wednesday &amp; Thursday – noon hour for students </w:t>
                                  </w:r>
                                  <w:r w:rsidR="007217A5">
                                    <w:rPr>
                                      <w:rFonts w:asciiTheme="majorHAnsi" w:hAnsiTheme="majorHAnsi"/>
                                      <w:sz w:val="24"/>
                                    </w:rPr>
                                    <w:t xml:space="preserve">and K-5 will have scheduled class visits if you wish to send money with your child. </w:t>
                                  </w:r>
                                  <w:r w:rsidR="00C61881" w:rsidRPr="007217A5">
                                    <w:rPr>
                                      <w:rFonts w:asciiTheme="majorHAnsi" w:hAnsiTheme="majorHAnsi"/>
                                      <w:sz w:val="24"/>
                                    </w:rPr>
                                    <w:t xml:space="preserve"> Parents can check out the Book Fair</w:t>
                                  </w:r>
                                  <w:r w:rsidR="007217A5">
                                    <w:rPr>
                                      <w:rFonts w:asciiTheme="majorHAnsi" w:hAnsiTheme="majorHAnsi"/>
                                      <w:sz w:val="24"/>
                                    </w:rPr>
                                    <w:t xml:space="preserve"> </w:t>
                                  </w:r>
                                  <w:r w:rsidRPr="007217A5">
                                    <w:rPr>
                                      <w:rFonts w:asciiTheme="majorHAnsi" w:hAnsiTheme="majorHAnsi"/>
                                      <w:sz w:val="24"/>
                                    </w:rPr>
                                    <w:t xml:space="preserve">Thursday evening -3-7 pm </w:t>
                                  </w:r>
                                  <w:r w:rsidR="00C61881" w:rsidRPr="007217A5">
                                    <w:rPr>
                                      <w:rFonts w:asciiTheme="majorHAnsi" w:hAnsiTheme="majorHAnsi"/>
                                      <w:sz w:val="24"/>
                                    </w:rPr>
                                    <w:t xml:space="preserve">or </w:t>
                                  </w:r>
                                  <w:r w:rsidRPr="007217A5">
                                    <w:rPr>
                                      <w:rFonts w:asciiTheme="majorHAnsi" w:hAnsiTheme="majorHAnsi"/>
                                      <w:sz w:val="24"/>
                                    </w:rPr>
                                    <w:t xml:space="preserve">Friday </w:t>
                                  </w:r>
                                  <w:r w:rsidR="007217A5">
                                    <w:rPr>
                                      <w:rFonts w:asciiTheme="majorHAnsi" w:hAnsiTheme="majorHAnsi"/>
                                      <w:sz w:val="24"/>
                                    </w:rPr>
                                    <w:t xml:space="preserve">morning  </w:t>
                                  </w:r>
                                  <w:r w:rsidRPr="007217A5">
                                    <w:rPr>
                                      <w:rFonts w:asciiTheme="majorHAnsi" w:hAnsiTheme="majorHAnsi"/>
                                      <w:sz w:val="24"/>
                                    </w:rPr>
                                    <w:t>8:30 – 11:30 am</w:t>
                                  </w:r>
                                  <w:r w:rsidR="007217A5">
                                    <w:rPr>
                                      <w:rFonts w:asciiTheme="majorHAnsi" w:hAnsiTheme="majorHAnsi"/>
                                      <w:sz w:val="24"/>
                                    </w:rPr>
                                    <w:t>.</w:t>
                                  </w:r>
                                </w:p>
                                <w:p w:rsidR="00C61881" w:rsidRPr="007217A5" w:rsidRDefault="00C61881" w:rsidP="0038237E">
                                  <w:pPr>
                                    <w:rPr>
                                      <w:rFonts w:asciiTheme="majorHAnsi" w:hAnsiTheme="majorHAnsi"/>
                                      <w:sz w:val="24"/>
                                    </w:rPr>
                                  </w:pPr>
                                </w:p>
                                <w:p w:rsidR="007D295B" w:rsidRPr="00C61881" w:rsidRDefault="00B84405" w:rsidP="0038237E">
                                  <w:pPr>
                                    <w:rPr>
                                      <w:b/>
                                      <w:sz w:val="24"/>
                                      <w:u w:val="single"/>
                                    </w:rPr>
                                  </w:pPr>
                                  <w:r w:rsidRPr="00C61881"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r w:rsidR="00B42BF2">
                                    <w:rPr>
                                      <w:b/>
                                      <w:sz w:val="24"/>
                                    </w:rPr>
                                    <w:t>T</w:t>
                                  </w:r>
                                  <w:r w:rsidR="00F63CB6" w:rsidRPr="00C61881">
                                    <w:rPr>
                                      <w:b/>
                                      <w:sz w:val="24"/>
                                      <w:u w:val="single"/>
                                    </w:rPr>
                                    <w:t>hanks to our Sponsor Board Donors:</w:t>
                                  </w:r>
                                </w:p>
                                <w:p w:rsidR="00D61FB4" w:rsidRPr="00C61881" w:rsidRDefault="00D61FB4" w:rsidP="00D61FB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61881">
                                    <w:rPr>
                                      <w:b/>
                                      <w:sz w:val="24"/>
                                    </w:rPr>
                                    <w:t>Murray’s Restaurant</w:t>
                                  </w:r>
                                </w:p>
                                <w:p w:rsidR="00D61FB4" w:rsidRPr="00C61881" w:rsidRDefault="00D61FB4" w:rsidP="00D61FB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61881">
                                    <w:rPr>
                                      <w:b/>
                                      <w:sz w:val="24"/>
                                    </w:rPr>
                                    <w:t>Cummings’ Irving</w:t>
                                  </w:r>
                                </w:p>
                                <w:p w:rsidR="00D61FB4" w:rsidRPr="00C61881" w:rsidRDefault="00D61FB4" w:rsidP="00D61FB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61881">
                                    <w:rPr>
                                      <w:b/>
                                      <w:sz w:val="24"/>
                                    </w:rPr>
                                    <w:t>Fillion Forestry Ltd.</w:t>
                                  </w:r>
                                </w:p>
                                <w:p w:rsidR="00D61FB4" w:rsidRPr="00C61881" w:rsidRDefault="00D61FB4" w:rsidP="00D61FB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61881">
                                    <w:rPr>
                                      <w:b/>
                                      <w:sz w:val="24"/>
                                    </w:rPr>
                                    <w:t>Village of Canterbury</w:t>
                                  </w:r>
                                </w:p>
                                <w:p w:rsidR="00D61FB4" w:rsidRPr="00C61881" w:rsidRDefault="00D61FB4" w:rsidP="00D61FB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 w:rsidRPr="00C61881">
                                    <w:rPr>
                                      <w:b/>
                                      <w:sz w:val="24"/>
                                    </w:rPr>
                                    <w:t>Reg</w:t>
                                  </w:r>
                                  <w:proofErr w:type="spellEnd"/>
                                  <w:r w:rsidRPr="00C61881">
                                    <w:rPr>
                                      <w:b/>
                                      <w:sz w:val="24"/>
                                    </w:rPr>
                                    <w:t xml:space="preserve"> </w:t>
                                  </w:r>
                                  <w:proofErr w:type="spellStart"/>
                                  <w:r w:rsidRPr="00C61881">
                                    <w:rPr>
                                      <w:b/>
                                      <w:sz w:val="24"/>
                                    </w:rPr>
                                    <w:t>Keilty</w:t>
                                  </w:r>
                                  <w:proofErr w:type="spellEnd"/>
                                  <w:r w:rsidRPr="00C61881">
                                    <w:rPr>
                                      <w:b/>
                                      <w:sz w:val="24"/>
                                    </w:rPr>
                                    <w:t xml:space="preserve"> Ltd.</w:t>
                                  </w:r>
                                </w:p>
                                <w:p w:rsidR="00D61FB4" w:rsidRPr="00C61881" w:rsidRDefault="00D61FB4" w:rsidP="00D61FB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 w:rsidRPr="00C61881">
                                    <w:rPr>
                                      <w:b/>
                                      <w:sz w:val="24"/>
                                    </w:rPr>
                                    <w:t>Ayr</w:t>
                                  </w:r>
                                  <w:proofErr w:type="spellEnd"/>
                                  <w:r w:rsidRPr="00C61881">
                                    <w:rPr>
                                      <w:b/>
                                      <w:sz w:val="24"/>
                                    </w:rPr>
                                    <w:t xml:space="preserve"> Motor Express</w:t>
                                  </w:r>
                                </w:p>
                                <w:p w:rsidR="00D61FB4" w:rsidRPr="00C61881" w:rsidRDefault="00D61FB4" w:rsidP="00D61FB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61881">
                                    <w:rPr>
                                      <w:b/>
                                      <w:sz w:val="24"/>
                                    </w:rPr>
                                    <w:t xml:space="preserve">Village of </w:t>
                                  </w:r>
                                  <w:proofErr w:type="spellStart"/>
                                  <w:r w:rsidRPr="00C61881">
                                    <w:rPr>
                                      <w:b/>
                                      <w:sz w:val="24"/>
                                    </w:rPr>
                                    <w:t>Meductic</w:t>
                                  </w:r>
                                  <w:proofErr w:type="spellEnd"/>
                                </w:p>
                                <w:p w:rsidR="00D61FB4" w:rsidRPr="00C61881" w:rsidRDefault="00D61FB4" w:rsidP="00D61FB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61881">
                                    <w:rPr>
                                      <w:b/>
                                      <w:sz w:val="24"/>
                                    </w:rPr>
                                    <w:t>All Seasons Realty</w:t>
                                  </w:r>
                                </w:p>
                                <w:p w:rsidR="00D61FB4" w:rsidRPr="00C61881" w:rsidRDefault="00D61FB4" w:rsidP="00D61FB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 w:rsidRPr="00C61881">
                                    <w:rPr>
                                      <w:b/>
                                      <w:sz w:val="24"/>
                                    </w:rPr>
                                    <w:t>Gauvin</w:t>
                                  </w:r>
                                  <w:proofErr w:type="spellEnd"/>
                                  <w:r w:rsidRPr="00C61881">
                                    <w:rPr>
                                      <w:b/>
                                      <w:sz w:val="24"/>
                                    </w:rPr>
                                    <w:t xml:space="preserve"> Flooring</w:t>
                                  </w:r>
                                </w:p>
                                <w:p w:rsidR="00D61FB4" w:rsidRPr="00C61881" w:rsidRDefault="00D61FB4" w:rsidP="00D61FB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61881">
                                    <w:rPr>
                                      <w:b/>
                                      <w:sz w:val="24"/>
                                    </w:rPr>
                                    <w:t>NBCC Woodstock</w:t>
                                  </w:r>
                                </w:p>
                                <w:p w:rsidR="00D61FB4" w:rsidRPr="00C61881" w:rsidRDefault="00D61FB4" w:rsidP="00D61FB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61881">
                                    <w:rPr>
                                      <w:b/>
                                      <w:sz w:val="24"/>
                                    </w:rPr>
                                    <w:t>Prism Construction/</w:t>
                                  </w:r>
                                  <w:r w:rsidR="007217A5">
                                    <w:rPr>
                                      <w:b/>
                                      <w:sz w:val="24"/>
                                    </w:rPr>
                                    <w:t>Trenchless Solutions Inc.</w:t>
                                  </w:r>
                                </w:p>
                                <w:p w:rsidR="00D61FB4" w:rsidRPr="00C61881" w:rsidRDefault="00D61FB4" w:rsidP="00D61FB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61881">
                                    <w:rPr>
                                      <w:b/>
                                      <w:sz w:val="24"/>
                                    </w:rPr>
                                    <w:t>Stairs Building Ltd.</w:t>
                                  </w:r>
                                </w:p>
                                <w:p w:rsidR="00D61FB4" w:rsidRPr="00C61881" w:rsidRDefault="00D61FB4" w:rsidP="00D61FB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C61881">
                                    <w:rPr>
                                      <w:b/>
                                      <w:sz w:val="24"/>
                                    </w:rPr>
                                    <w:t>Susie’s Photography</w:t>
                                  </w:r>
                                </w:p>
                                <w:p w:rsidR="00D61FB4" w:rsidRPr="00C61881" w:rsidRDefault="00D61FB4" w:rsidP="00D61FB4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spellStart"/>
                                  <w:r w:rsidRPr="00C61881">
                                    <w:rPr>
                                      <w:b/>
                                      <w:sz w:val="24"/>
                                    </w:rPr>
                                    <w:t>Keilty’s</w:t>
                                  </w:r>
                                  <w:proofErr w:type="spellEnd"/>
                                  <w:r w:rsidRPr="00C61881">
                                    <w:rPr>
                                      <w:b/>
                                      <w:sz w:val="24"/>
                                    </w:rPr>
                                    <w:t xml:space="preserve"> Septic</w:t>
                                  </w:r>
                                </w:p>
                                <w:p w:rsidR="00D61FB4" w:rsidRDefault="00D61FB4" w:rsidP="00B42BF2">
                                  <w:pPr>
                                    <w:pStyle w:val="ListParagraph"/>
                                    <w:numPr>
                                      <w:ilvl w:val="0"/>
                                      <w:numId w:val="2"/>
                                    </w:numPr>
                                    <w:rPr>
                                      <w:b/>
                                      <w:sz w:val="24"/>
                                    </w:rPr>
                                  </w:pPr>
                                  <w:r w:rsidRPr="00B42BF2">
                                    <w:rPr>
                                      <w:b/>
                                      <w:sz w:val="24"/>
                                    </w:rPr>
                                    <w:t>Currie’s Hardware</w:t>
                                  </w:r>
                                </w:p>
                                <w:p w:rsidR="00B42BF2" w:rsidRDefault="00B42BF2" w:rsidP="00B42BF2">
                                  <w:pPr>
                                    <w:ind w:left="360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7217A5" w:rsidRPr="00E627BA" w:rsidRDefault="007217A5" w:rsidP="007217A5">
                                  <w:pPr>
                                    <w:jc w:val="center"/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</w:pPr>
                                  <w:r w:rsidRPr="00E627BA"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Dance Oct. 29</w:t>
                                  </w:r>
                                  <w:r w:rsidRPr="00E627BA"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  <w:vertAlign w:val="superscript"/>
                                    </w:rPr>
                                    <w:t>th</w:t>
                                  </w:r>
                                  <w:r w:rsidRPr="00E627BA">
                                    <w:rPr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 xml:space="preserve"> - $5.00</w:t>
                                  </w:r>
                                </w:p>
                                <w:p w:rsidR="00B42BF2" w:rsidRPr="00E627BA" w:rsidRDefault="00B42BF2" w:rsidP="007217A5">
                                  <w:pPr>
                                    <w:rPr>
                                      <w:sz w:val="24"/>
                                    </w:rPr>
                                  </w:pPr>
                                  <w:r w:rsidRPr="00E627BA">
                                    <w:rPr>
                                      <w:sz w:val="24"/>
                                    </w:rPr>
                                    <w:t>Dance for grades 6-12</w:t>
                                  </w:r>
                                  <w:r w:rsidR="007217A5" w:rsidRPr="00E627BA">
                                    <w:rPr>
                                      <w:sz w:val="24"/>
                                    </w:rPr>
                                    <w:t xml:space="preserve"> from </w:t>
                                  </w:r>
                                  <w:r w:rsidRPr="00E627BA">
                                    <w:rPr>
                                      <w:sz w:val="24"/>
                                    </w:rPr>
                                    <w:t>7-9 pm</w:t>
                                  </w:r>
                                  <w:r w:rsidR="00E627BA">
                                    <w:rPr>
                                      <w:sz w:val="24"/>
                                    </w:rPr>
                                    <w:t xml:space="preserve"> </w:t>
                                  </w:r>
                                  <w:r w:rsidR="00E627BA" w:rsidRPr="00E627BA">
                                    <w:rPr>
                                      <w:sz w:val="24"/>
                                    </w:rPr>
                                    <w:t xml:space="preserve">Admission </w:t>
                                  </w:r>
                                  <w:proofErr w:type="gramStart"/>
                                  <w:r w:rsidR="00E627BA" w:rsidRPr="00E627BA">
                                    <w:rPr>
                                      <w:sz w:val="24"/>
                                    </w:rPr>
                                    <w:t>is</w:t>
                                  </w:r>
                                  <w:r w:rsidR="007217A5" w:rsidRPr="00E627BA">
                                    <w:rPr>
                                      <w:sz w:val="24"/>
                                    </w:rPr>
                                    <w:t xml:space="preserve">  $</w:t>
                                  </w:r>
                                  <w:proofErr w:type="gramEnd"/>
                                  <w:r w:rsidR="007217A5" w:rsidRPr="00E627BA">
                                    <w:rPr>
                                      <w:sz w:val="24"/>
                                    </w:rPr>
                                    <w:t>5 which includes a ticket for the Sundae Bar and a water/ pop.</w:t>
                                  </w:r>
                                </w:p>
                                <w:p w:rsidR="007217A5" w:rsidRDefault="007217A5" w:rsidP="007217A5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  <w:p w:rsidR="00E627BA" w:rsidRPr="00E627BA" w:rsidRDefault="00E627BA" w:rsidP="00E627BA">
                                  <w:pPr>
                                    <w:rPr>
                                      <w:rFonts w:ascii="Arial Black" w:hAnsi="Arial Black"/>
                                      <w:b/>
                                      <w:sz w:val="32"/>
                                      <w:szCs w:val="32"/>
                                    </w:rPr>
                                  </w:pPr>
                                  <w:r w:rsidRPr="00E627BA">
                                    <w:rPr>
                                      <w:rFonts w:ascii="Arial Black" w:hAnsi="Arial Black"/>
                                      <w:b/>
                                      <w:i/>
                                      <w:sz w:val="32"/>
                                      <w:szCs w:val="32"/>
                                    </w:rPr>
                                    <w:t>Sr. Basketball Parent Meeting</w:t>
                                  </w:r>
                                  <w:r w:rsidRPr="00E627BA">
                                    <w:rPr>
                                      <w:rFonts w:ascii="Arial Black" w:hAnsi="Arial Black"/>
                                      <w:b/>
                                      <w:sz w:val="32"/>
                                      <w:szCs w:val="32"/>
                                    </w:rPr>
                                    <w:t xml:space="preserve"> Oct. 29</w:t>
                                  </w:r>
                                  <w:r w:rsidRPr="00E627BA">
                                    <w:rPr>
                                      <w:rFonts w:ascii="Arial Black" w:hAnsi="Arial Black"/>
                                      <w:b/>
                                      <w:sz w:val="32"/>
                                      <w:szCs w:val="32"/>
                                      <w:vertAlign w:val="superscript"/>
                                    </w:rPr>
                                    <w:t>th</w:t>
                                  </w:r>
                                  <w:r w:rsidRPr="00E627BA">
                                    <w:rPr>
                                      <w:rFonts w:ascii="Arial Black" w:hAnsi="Arial Black"/>
                                      <w:b/>
                                      <w:sz w:val="32"/>
                                      <w:szCs w:val="32"/>
                                    </w:rPr>
                                    <w:t xml:space="preserve"> 7:15- 7:45 pm </w:t>
                                  </w:r>
                                  <w:r>
                                    <w:rPr>
                                      <w:rFonts w:ascii="Arial Black" w:hAnsi="Arial Black"/>
                                      <w:b/>
                                      <w:sz w:val="32"/>
                                      <w:szCs w:val="32"/>
                                    </w:rPr>
                                    <w:t xml:space="preserve">for </w:t>
                                  </w:r>
                                  <w:r w:rsidRPr="00E627BA">
                                    <w:rPr>
                                      <w:rFonts w:ascii="Arial Black" w:hAnsi="Arial Black"/>
                                      <w:b/>
                                      <w:sz w:val="32"/>
                                      <w:szCs w:val="32"/>
                                      <w:u w:val="single"/>
                                    </w:rPr>
                                    <w:t>ALL</w:t>
                                  </w:r>
                                  <w:r>
                                    <w:rPr>
                                      <w:rFonts w:ascii="Arial Black" w:hAnsi="Arial Black"/>
                                      <w:b/>
                                      <w:sz w:val="32"/>
                                      <w:szCs w:val="32"/>
                                    </w:rPr>
                                    <w:t xml:space="preserve"> Parents at the</w:t>
                                  </w:r>
                                  <w:r w:rsidRPr="00E627BA">
                                    <w:rPr>
                                      <w:rFonts w:ascii="Arial Black" w:hAnsi="Arial Black"/>
                                      <w:b/>
                                      <w:sz w:val="32"/>
                                      <w:szCs w:val="32"/>
                                    </w:rPr>
                                    <w:t xml:space="preserve"> CHS Library</w:t>
                                  </w:r>
                                </w:p>
                                <w:p w:rsidR="00B42BF2" w:rsidRDefault="00B42BF2" w:rsidP="00E627BA">
                                  <w:pPr>
                                    <w:rPr>
                                      <w:b/>
                                      <w:sz w:val="24"/>
                                    </w:rPr>
                                  </w:pP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If you are unable to make this </w:t>
                                  </w:r>
                                  <w:r w:rsidR="00F65F62" w:rsidRPr="00C11E0C">
                                    <w:rPr>
                                      <w:b/>
                                      <w:sz w:val="24"/>
                                      <w:u w:val="single"/>
                                    </w:rPr>
                                    <w:t xml:space="preserve">mandatory </w:t>
                                  </w:r>
                                  <w:r w:rsidR="00F65F62">
                                    <w:rPr>
                                      <w:b/>
                                      <w:sz w:val="24"/>
                                    </w:rPr>
                                    <w:t>meeting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, please </w:t>
                                  </w:r>
                                  <w:r w:rsidR="00E627BA">
                                    <w:rPr>
                                      <w:b/>
                                      <w:sz w:val="24"/>
                                    </w:rPr>
                                    <w:t>c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all the school and set up an appointment with </w:t>
                                  </w:r>
                                  <w:r w:rsidR="00E627BA">
                                    <w:rPr>
                                      <w:b/>
                                      <w:sz w:val="24"/>
                                    </w:rPr>
                                    <w:t>Mrs. Wright and Administration</w:t>
                                  </w:r>
                                  <w:r>
                                    <w:rPr>
                                      <w:b/>
                                      <w:sz w:val="24"/>
                                    </w:rPr>
                                    <w:t xml:space="preserve"> to </w:t>
                                  </w:r>
                                  <w:r w:rsidR="00E627BA">
                                    <w:rPr>
                                      <w:b/>
                                      <w:sz w:val="24"/>
                                    </w:rPr>
                                    <w:t>go over the new athletics policies and changes for CHS teams</w:t>
                                  </w:r>
                                  <w:r w:rsidR="00F65F62">
                                    <w:rPr>
                                      <w:b/>
                                      <w:sz w:val="24"/>
                                    </w:rPr>
                                    <w:t xml:space="preserve"> (One parent must attend before play begins.)</w:t>
                                  </w:r>
                                </w:p>
                                <w:p w:rsidR="00B42BF2" w:rsidRPr="00B42BF2" w:rsidRDefault="00B42BF2" w:rsidP="00B42BF2">
                                  <w:pPr>
                                    <w:ind w:left="360"/>
                                    <w:rPr>
                                      <w:b/>
                                      <w:sz w:val="24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7F368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margin-left:36.35pt;margin-top:8.65pt;width:297.55pt;height:631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">
                      <v:textbox>
                        <w:txbxContent>
                          <w:p w:rsidR="006C1DD7" w:rsidRDefault="006C1DD7" w:rsidP="006C1DD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38237E" w:rsidRDefault="0038237E" w:rsidP="006C1DD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38237E" w:rsidRDefault="0038237E" w:rsidP="006C1DD7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:rsidR="00D61FB4" w:rsidRPr="007217A5" w:rsidRDefault="000C0A6F" w:rsidP="0038237E">
                            <w:pPr>
                              <w:rPr>
                                <w:rFonts w:asciiTheme="majorHAnsi" w:hAnsiTheme="majorHAnsi"/>
                                <w:b/>
                                <w:sz w:val="24"/>
                                <w:u w:val="single"/>
                              </w:rPr>
                            </w:pPr>
                            <w:r w:rsidRPr="007217A5">
                              <w:rPr>
                                <w:rFonts w:asciiTheme="majorHAnsi" w:hAnsiTheme="majorHAnsi"/>
                                <w:b/>
                                <w:sz w:val="24"/>
                                <w:u w:val="single"/>
                              </w:rPr>
                              <w:t xml:space="preserve">November </w:t>
                            </w:r>
                            <w:r w:rsidR="00712F93" w:rsidRPr="007217A5">
                              <w:rPr>
                                <w:rFonts w:asciiTheme="majorHAnsi" w:hAnsiTheme="majorHAnsi"/>
                                <w:b/>
                                <w:sz w:val="24"/>
                                <w:u w:val="single"/>
                              </w:rPr>
                              <w:t>18</w:t>
                            </w:r>
                            <w:r w:rsidRPr="007217A5">
                              <w:rPr>
                                <w:rFonts w:asciiTheme="majorHAnsi" w:hAnsiTheme="majorHAnsi"/>
                                <w:b/>
                                <w:sz w:val="24"/>
                                <w:u w:val="single"/>
                                <w:vertAlign w:val="superscript"/>
                              </w:rPr>
                              <w:t>th</w:t>
                            </w:r>
                            <w:r w:rsidRPr="007217A5">
                              <w:rPr>
                                <w:rFonts w:asciiTheme="majorHAnsi" w:hAnsiTheme="majorHAnsi"/>
                                <w:b/>
                                <w:sz w:val="24"/>
                                <w:u w:val="single"/>
                              </w:rPr>
                              <w:t xml:space="preserve"> – 20</w:t>
                            </w:r>
                            <w:r w:rsidRPr="007217A5">
                              <w:rPr>
                                <w:rFonts w:asciiTheme="majorHAnsi" w:hAnsiTheme="majorHAnsi"/>
                                <w:b/>
                                <w:sz w:val="24"/>
                                <w:u w:val="single"/>
                                <w:vertAlign w:val="superscript"/>
                              </w:rPr>
                              <w:t>th</w:t>
                            </w:r>
                          </w:p>
                          <w:p w:rsidR="00C61881" w:rsidRPr="007217A5" w:rsidRDefault="00712F93" w:rsidP="0038237E">
                            <w:pPr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  <w:r w:rsidRPr="007217A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Wednesday &amp; Thursday – noon hour for students </w:t>
                            </w:r>
                            <w:r w:rsidR="007217A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and K-5 will have scheduled class visits if you wish to send money with your child. </w:t>
                            </w:r>
                            <w:r w:rsidR="00C61881" w:rsidRPr="007217A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Parents can check out the Book Fair</w:t>
                            </w:r>
                            <w:r w:rsidR="007217A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 </w:t>
                            </w:r>
                            <w:r w:rsidRPr="007217A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Thursday evening -3-7 pm </w:t>
                            </w:r>
                            <w:r w:rsidR="00C61881" w:rsidRPr="007217A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or </w:t>
                            </w:r>
                            <w:r w:rsidRPr="007217A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Friday </w:t>
                            </w:r>
                            <w:r w:rsidR="007217A5">
                              <w:rPr>
                                <w:rFonts w:asciiTheme="majorHAnsi" w:hAnsiTheme="majorHAnsi"/>
                                <w:sz w:val="24"/>
                              </w:rPr>
                              <w:t xml:space="preserve">morning  </w:t>
                            </w:r>
                            <w:r w:rsidRPr="007217A5">
                              <w:rPr>
                                <w:rFonts w:asciiTheme="majorHAnsi" w:hAnsiTheme="majorHAnsi"/>
                                <w:sz w:val="24"/>
                              </w:rPr>
                              <w:t>8:30 – 11:30 am</w:t>
                            </w:r>
                            <w:r w:rsidR="007217A5">
                              <w:rPr>
                                <w:rFonts w:asciiTheme="majorHAnsi" w:hAnsiTheme="majorHAnsi"/>
                                <w:sz w:val="24"/>
                              </w:rPr>
                              <w:t>.</w:t>
                            </w:r>
                          </w:p>
                          <w:p w:rsidR="00C61881" w:rsidRPr="007217A5" w:rsidRDefault="00C61881" w:rsidP="0038237E">
                            <w:pPr>
                              <w:rPr>
                                <w:rFonts w:asciiTheme="majorHAnsi" w:hAnsiTheme="majorHAnsi"/>
                                <w:sz w:val="24"/>
                              </w:rPr>
                            </w:pPr>
                          </w:p>
                          <w:p w:rsidR="007D295B" w:rsidRPr="00C61881" w:rsidRDefault="00B84405" w:rsidP="0038237E">
                            <w:pPr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C61881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r w:rsidR="00B42BF2">
                              <w:rPr>
                                <w:b/>
                                <w:sz w:val="24"/>
                              </w:rPr>
                              <w:t>T</w:t>
                            </w:r>
                            <w:r w:rsidR="00F63CB6" w:rsidRPr="00C61881">
                              <w:rPr>
                                <w:b/>
                                <w:sz w:val="24"/>
                                <w:u w:val="single"/>
                              </w:rPr>
                              <w:t>hanks to our Sponsor Board Donors:</w:t>
                            </w:r>
                          </w:p>
                          <w:p w:rsidR="00D61FB4" w:rsidRPr="00C61881" w:rsidRDefault="00D61FB4" w:rsidP="00D61FB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C61881">
                              <w:rPr>
                                <w:b/>
                                <w:sz w:val="24"/>
                              </w:rPr>
                              <w:t>Murray’s Restaurant</w:t>
                            </w:r>
                          </w:p>
                          <w:p w:rsidR="00D61FB4" w:rsidRPr="00C61881" w:rsidRDefault="00D61FB4" w:rsidP="00D61FB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C61881">
                              <w:rPr>
                                <w:b/>
                                <w:sz w:val="24"/>
                              </w:rPr>
                              <w:t>Cummings’ Irving</w:t>
                            </w:r>
                          </w:p>
                          <w:p w:rsidR="00D61FB4" w:rsidRPr="00C61881" w:rsidRDefault="00D61FB4" w:rsidP="00D61FB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C61881">
                              <w:rPr>
                                <w:b/>
                                <w:sz w:val="24"/>
                              </w:rPr>
                              <w:t>Fillion Forestry Ltd.</w:t>
                            </w:r>
                          </w:p>
                          <w:p w:rsidR="00D61FB4" w:rsidRPr="00C61881" w:rsidRDefault="00D61FB4" w:rsidP="00D61FB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C61881">
                              <w:rPr>
                                <w:b/>
                                <w:sz w:val="24"/>
                              </w:rPr>
                              <w:t>Village of Canterbury</w:t>
                            </w:r>
                          </w:p>
                          <w:p w:rsidR="00D61FB4" w:rsidRPr="00C61881" w:rsidRDefault="00D61FB4" w:rsidP="00D61FB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 w:rsidRPr="00C61881">
                              <w:rPr>
                                <w:b/>
                                <w:sz w:val="24"/>
                              </w:rPr>
                              <w:t>Reg</w:t>
                            </w:r>
                            <w:proofErr w:type="spellEnd"/>
                            <w:r w:rsidRPr="00C61881">
                              <w:rPr>
                                <w:b/>
                                <w:sz w:val="24"/>
                              </w:rPr>
                              <w:t xml:space="preserve"> </w:t>
                            </w:r>
                            <w:proofErr w:type="spellStart"/>
                            <w:r w:rsidRPr="00C61881">
                              <w:rPr>
                                <w:b/>
                                <w:sz w:val="24"/>
                              </w:rPr>
                              <w:t>Keilty</w:t>
                            </w:r>
                            <w:proofErr w:type="spellEnd"/>
                            <w:r w:rsidRPr="00C61881">
                              <w:rPr>
                                <w:b/>
                                <w:sz w:val="24"/>
                              </w:rPr>
                              <w:t xml:space="preserve"> Ltd.</w:t>
                            </w:r>
                          </w:p>
                          <w:p w:rsidR="00D61FB4" w:rsidRPr="00C61881" w:rsidRDefault="00D61FB4" w:rsidP="00D61FB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 w:rsidRPr="00C61881">
                              <w:rPr>
                                <w:b/>
                                <w:sz w:val="24"/>
                              </w:rPr>
                              <w:t>Ayr</w:t>
                            </w:r>
                            <w:proofErr w:type="spellEnd"/>
                            <w:r w:rsidRPr="00C61881">
                              <w:rPr>
                                <w:b/>
                                <w:sz w:val="24"/>
                              </w:rPr>
                              <w:t xml:space="preserve"> Motor Express</w:t>
                            </w:r>
                          </w:p>
                          <w:p w:rsidR="00D61FB4" w:rsidRPr="00C61881" w:rsidRDefault="00D61FB4" w:rsidP="00D61FB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C61881">
                              <w:rPr>
                                <w:b/>
                                <w:sz w:val="24"/>
                              </w:rPr>
                              <w:t xml:space="preserve">Village of </w:t>
                            </w:r>
                            <w:proofErr w:type="spellStart"/>
                            <w:r w:rsidRPr="00C61881">
                              <w:rPr>
                                <w:b/>
                                <w:sz w:val="24"/>
                              </w:rPr>
                              <w:t>Meductic</w:t>
                            </w:r>
                            <w:proofErr w:type="spellEnd"/>
                          </w:p>
                          <w:p w:rsidR="00D61FB4" w:rsidRPr="00C61881" w:rsidRDefault="00D61FB4" w:rsidP="00D61FB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C61881">
                              <w:rPr>
                                <w:b/>
                                <w:sz w:val="24"/>
                              </w:rPr>
                              <w:t>All Seasons Realty</w:t>
                            </w:r>
                          </w:p>
                          <w:p w:rsidR="00D61FB4" w:rsidRPr="00C61881" w:rsidRDefault="00D61FB4" w:rsidP="00D61FB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 w:rsidRPr="00C61881">
                              <w:rPr>
                                <w:b/>
                                <w:sz w:val="24"/>
                              </w:rPr>
                              <w:t>Gauvin</w:t>
                            </w:r>
                            <w:proofErr w:type="spellEnd"/>
                            <w:r w:rsidRPr="00C61881">
                              <w:rPr>
                                <w:b/>
                                <w:sz w:val="24"/>
                              </w:rPr>
                              <w:t xml:space="preserve"> Flooring</w:t>
                            </w:r>
                          </w:p>
                          <w:p w:rsidR="00D61FB4" w:rsidRPr="00C61881" w:rsidRDefault="00D61FB4" w:rsidP="00D61FB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C61881">
                              <w:rPr>
                                <w:b/>
                                <w:sz w:val="24"/>
                              </w:rPr>
                              <w:t>NBCC Woodstock</w:t>
                            </w:r>
                          </w:p>
                          <w:p w:rsidR="00D61FB4" w:rsidRPr="00C61881" w:rsidRDefault="00D61FB4" w:rsidP="00D61FB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C61881">
                              <w:rPr>
                                <w:b/>
                                <w:sz w:val="24"/>
                              </w:rPr>
                              <w:t>Prism Construction/</w:t>
                            </w:r>
                            <w:r w:rsidR="007217A5">
                              <w:rPr>
                                <w:b/>
                                <w:sz w:val="24"/>
                              </w:rPr>
                              <w:t>Trenchless Solutions Inc.</w:t>
                            </w:r>
                          </w:p>
                          <w:p w:rsidR="00D61FB4" w:rsidRPr="00C61881" w:rsidRDefault="00D61FB4" w:rsidP="00D61FB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C61881">
                              <w:rPr>
                                <w:b/>
                                <w:sz w:val="24"/>
                              </w:rPr>
                              <w:t>Stairs Building Ltd.</w:t>
                            </w:r>
                          </w:p>
                          <w:p w:rsidR="00D61FB4" w:rsidRPr="00C61881" w:rsidRDefault="00D61FB4" w:rsidP="00D61FB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C61881">
                              <w:rPr>
                                <w:b/>
                                <w:sz w:val="24"/>
                              </w:rPr>
                              <w:t>Susie’s Photography</w:t>
                            </w:r>
                          </w:p>
                          <w:p w:rsidR="00D61FB4" w:rsidRPr="00C61881" w:rsidRDefault="00D61FB4" w:rsidP="00D61FB4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proofErr w:type="spellStart"/>
                            <w:r w:rsidRPr="00C61881">
                              <w:rPr>
                                <w:b/>
                                <w:sz w:val="24"/>
                              </w:rPr>
                              <w:t>Keilty’s</w:t>
                            </w:r>
                            <w:proofErr w:type="spellEnd"/>
                            <w:r w:rsidRPr="00C61881">
                              <w:rPr>
                                <w:b/>
                                <w:sz w:val="24"/>
                              </w:rPr>
                              <w:t xml:space="preserve"> Septic</w:t>
                            </w:r>
                          </w:p>
                          <w:p w:rsidR="00D61FB4" w:rsidRDefault="00D61FB4" w:rsidP="00B42BF2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b/>
                                <w:sz w:val="24"/>
                              </w:rPr>
                            </w:pPr>
                            <w:r w:rsidRPr="00B42BF2">
                              <w:rPr>
                                <w:b/>
                                <w:sz w:val="24"/>
                              </w:rPr>
                              <w:t>Currie’s Hardware</w:t>
                            </w:r>
                          </w:p>
                          <w:p w:rsidR="00B42BF2" w:rsidRDefault="00B42BF2" w:rsidP="00B42BF2">
                            <w:pPr>
                              <w:ind w:left="360"/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7217A5" w:rsidRPr="00E627BA" w:rsidRDefault="007217A5" w:rsidP="007217A5">
                            <w:pPr>
                              <w:jc w:val="center"/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</w:pPr>
                            <w:r w:rsidRPr="00E627BA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>Dance Oct. 29</w:t>
                            </w:r>
                            <w:r w:rsidRPr="00E627BA">
                              <w:rPr>
                                <w:b/>
                                <w:i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E627BA">
                              <w:rPr>
                                <w:b/>
                                <w:i/>
                                <w:sz w:val="32"/>
                                <w:szCs w:val="32"/>
                              </w:rPr>
                              <w:t xml:space="preserve"> - $5.00</w:t>
                            </w:r>
                          </w:p>
                          <w:p w:rsidR="00B42BF2" w:rsidRPr="00E627BA" w:rsidRDefault="00B42BF2" w:rsidP="007217A5">
                            <w:pPr>
                              <w:rPr>
                                <w:sz w:val="24"/>
                              </w:rPr>
                            </w:pPr>
                            <w:r w:rsidRPr="00E627BA">
                              <w:rPr>
                                <w:sz w:val="24"/>
                              </w:rPr>
                              <w:t>Dance for grades 6-12</w:t>
                            </w:r>
                            <w:r w:rsidR="007217A5" w:rsidRPr="00E627BA">
                              <w:rPr>
                                <w:sz w:val="24"/>
                              </w:rPr>
                              <w:t xml:space="preserve"> from </w:t>
                            </w:r>
                            <w:r w:rsidRPr="00E627BA">
                              <w:rPr>
                                <w:sz w:val="24"/>
                              </w:rPr>
                              <w:t>7-9 pm</w:t>
                            </w:r>
                            <w:r w:rsidR="00E627BA">
                              <w:rPr>
                                <w:sz w:val="24"/>
                              </w:rPr>
                              <w:t xml:space="preserve"> </w:t>
                            </w:r>
                            <w:r w:rsidR="00E627BA" w:rsidRPr="00E627BA">
                              <w:rPr>
                                <w:sz w:val="24"/>
                              </w:rPr>
                              <w:t xml:space="preserve">Admission </w:t>
                            </w:r>
                            <w:proofErr w:type="gramStart"/>
                            <w:r w:rsidR="00E627BA" w:rsidRPr="00E627BA">
                              <w:rPr>
                                <w:sz w:val="24"/>
                              </w:rPr>
                              <w:t>is</w:t>
                            </w:r>
                            <w:r w:rsidR="007217A5" w:rsidRPr="00E627BA">
                              <w:rPr>
                                <w:sz w:val="24"/>
                              </w:rPr>
                              <w:t xml:space="preserve">  $</w:t>
                            </w:r>
                            <w:proofErr w:type="gramEnd"/>
                            <w:r w:rsidR="007217A5" w:rsidRPr="00E627BA">
                              <w:rPr>
                                <w:sz w:val="24"/>
                              </w:rPr>
                              <w:t>5 which includes a ticket for the Sundae Bar and a water/ pop.</w:t>
                            </w:r>
                          </w:p>
                          <w:p w:rsidR="007217A5" w:rsidRDefault="007217A5" w:rsidP="007217A5">
                            <w:pPr>
                              <w:rPr>
                                <w:b/>
                                <w:sz w:val="24"/>
                              </w:rPr>
                            </w:pPr>
                          </w:p>
                          <w:p w:rsidR="00E627BA" w:rsidRPr="00E627BA" w:rsidRDefault="00E627BA" w:rsidP="00E627BA">
                            <w:pP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</w:pPr>
                            <w:r w:rsidRPr="00E627BA">
                              <w:rPr>
                                <w:rFonts w:ascii="Arial Black" w:hAnsi="Arial Black"/>
                                <w:b/>
                                <w:i/>
                                <w:sz w:val="32"/>
                                <w:szCs w:val="32"/>
                              </w:rPr>
                              <w:t>Sr. Basketball Parent Meeting</w:t>
                            </w:r>
                            <w:r w:rsidRPr="00E627BA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 Oct. 29</w:t>
                            </w:r>
                            <w:r w:rsidRPr="00E627BA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  <w:vertAlign w:val="superscript"/>
                              </w:rPr>
                              <w:t>th</w:t>
                            </w:r>
                            <w:r w:rsidRPr="00E627BA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 7:15- 7:45 pm 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for </w:t>
                            </w:r>
                            <w:r w:rsidRPr="00E627BA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  <w:u w:val="single"/>
                              </w:rPr>
                              <w:t>ALL</w:t>
                            </w:r>
                            <w:r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 Parents at the</w:t>
                            </w:r>
                            <w:r w:rsidRPr="00E627BA">
                              <w:rPr>
                                <w:rFonts w:ascii="Arial Black" w:hAnsi="Arial Black"/>
                                <w:b/>
                                <w:sz w:val="32"/>
                                <w:szCs w:val="32"/>
                              </w:rPr>
                              <w:t xml:space="preserve"> CHS Library</w:t>
                            </w:r>
                          </w:p>
                          <w:p w:rsidR="00B42BF2" w:rsidRDefault="00B42BF2" w:rsidP="00E627BA">
                            <w:pPr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 xml:space="preserve">If you are unable to make this </w:t>
                            </w:r>
                            <w:r w:rsidR="00F65F62" w:rsidRPr="00C11E0C">
                              <w:rPr>
                                <w:b/>
                                <w:sz w:val="24"/>
                                <w:u w:val="single"/>
                              </w:rPr>
                              <w:t xml:space="preserve">mandatory </w:t>
                            </w:r>
                            <w:r w:rsidR="00F65F62">
                              <w:rPr>
                                <w:b/>
                                <w:sz w:val="24"/>
                              </w:rPr>
                              <w:t>meeting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, please </w:t>
                            </w:r>
                            <w:r w:rsidR="00E627BA">
                              <w:rPr>
                                <w:b/>
                                <w:sz w:val="24"/>
                              </w:rPr>
                              <w:t>c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all the school and set up an appointment with </w:t>
                            </w:r>
                            <w:r w:rsidR="00E627BA">
                              <w:rPr>
                                <w:b/>
                                <w:sz w:val="24"/>
                              </w:rPr>
                              <w:t>Mrs. Wright and Administration</w:t>
                            </w:r>
                            <w:r>
                              <w:rPr>
                                <w:b/>
                                <w:sz w:val="24"/>
                              </w:rPr>
                              <w:t xml:space="preserve"> to </w:t>
                            </w:r>
                            <w:r w:rsidR="00E627BA">
                              <w:rPr>
                                <w:b/>
                                <w:sz w:val="24"/>
                              </w:rPr>
                              <w:t>go over the new athletics policies and changes for CHS teams</w:t>
                            </w:r>
                            <w:r w:rsidR="00F65F62">
                              <w:rPr>
                                <w:b/>
                                <w:sz w:val="24"/>
                              </w:rPr>
                              <w:t xml:space="preserve"> (One parent must attend before play begins.)</w:t>
                            </w:r>
                          </w:p>
                          <w:p w:rsidR="00B42BF2" w:rsidRPr="00B42BF2" w:rsidRDefault="00B42BF2" w:rsidP="00B42BF2">
                            <w:pPr>
                              <w:ind w:left="360"/>
                              <w:rPr>
                                <w:b/>
                                <w:sz w:val="2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217A5"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1632B335" wp14:editId="3211C14F">
                      <wp:simplePos x="0" y="0"/>
                      <wp:positionH relativeFrom="column">
                        <wp:posOffset>332105</wp:posOffset>
                      </wp:positionH>
                      <wp:positionV relativeFrom="paragraph">
                        <wp:posOffset>117475</wp:posOffset>
                      </wp:positionV>
                      <wp:extent cx="3434080" cy="666750"/>
                      <wp:effectExtent l="0" t="0" r="0" b="0"/>
                      <wp:wrapNone/>
                      <wp:docPr id="10" name="Text Box 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3434080" cy="6667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38237E" w:rsidRDefault="008D16B2" w:rsidP="00AA1902">
                                  <w:pPr>
                                    <w:jc w:val="center"/>
                                    <w:rPr>
                                      <w:b/>
                                      <w:noProof/>
                                      <w:color w:val="EEECE1" w:themeColor="background2"/>
                                      <w:sz w:val="7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noProof/>
                                      <w:color w:val="EEECE1" w:themeColor="background2"/>
                                      <w:sz w:val="7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  <w:t>Book Fair</w:t>
                                  </w:r>
                                </w:p>
                                <w:p w:rsidR="008D16B2" w:rsidRPr="0038237E" w:rsidRDefault="008D16B2" w:rsidP="0038237E">
                                  <w:pPr>
                                    <w:rPr>
                                      <w:b/>
                                      <w:noProof/>
                                      <w:color w:val="EEECE1" w:themeColor="background2"/>
                                      <w:sz w:val="72"/>
                                      <w:szCs w:val="72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chemeClr w14:val="bg2">
                                            <w14:tint w14:val="85000"/>
                                            <w14:satMod w14:val="155000"/>
                                          </w14:schemeClr>
                                        </w14:solidFill>
                                      </w14:textFill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32B335" id="Text Box 10" o:spid="_x0000_s1027" type="#_x0000_t202" style="position:absolute;margin-left:26.15pt;margin-top:9.25pt;width:270.4pt;height:52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" filled="f" stroked="f">
                      <v:textbox>
                        <w:txbxContent>
                          <w:p w:rsidR="0038237E" w:rsidRDefault="008D16B2" w:rsidP="00AA1902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Book Fair</w:t>
                            </w:r>
                          </w:p>
                          <w:p w:rsidR="008D16B2" w:rsidRPr="0038237E" w:rsidRDefault="008D16B2" w:rsidP="0038237E">
                            <w:pPr>
                              <w:rPr>
                                <w:b/>
                                <w:noProof/>
                                <w:color w:val="EEECE1" w:themeColor="background2"/>
                                <w:sz w:val="72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:rsidR="00667B70" w:rsidRDefault="00667B70" w:rsidP="00667B70"/>
        </w:tc>
      </w:tr>
      <w:tr w:rsidR="00667B70" w:rsidTr="007A41D0">
        <w:trPr>
          <w:trHeight w:val="720"/>
          <w:jc w:val="center"/>
        </w:trPr>
        <w:tc>
          <w:tcPr>
            <w:tcW w:w="3762" w:type="dxa"/>
            <w:vMerge/>
            <w:shd w:val="clear" w:color="auto" w:fill="D9D9D9"/>
          </w:tcPr>
          <w:p w:rsidR="00667B70" w:rsidRDefault="00667B70" w:rsidP="00667B70"/>
        </w:tc>
        <w:tc>
          <w:tcPr>
            <w:tcW w:w="6678" w:type="dxa"/>
            <w:gridSpan w:val="3"/>
            <w:tcBorders>
              <w:top w:val="nil"/>
              <w:bottom w:val="nil"/>
            </w:tcBorders>
          </w:tcPr>
          <w:p w:rsidR="00667B70" w:rsidRDefault="00667B70" w:rsidP="00667B70">
            <w:pPr>
              <w:pStyle w:val="Heading2"/>
            </w:pPr>
          </w:p>
        </w:tc>
      </w:tr>
      <w:tr w:rsidR="00667B70" w:rsidTr="007A41D0">
        <w:trPr>
          <w:trHeight w:val="4607"/>
          <w:jc w:val="center"/>
        </w:trPr>
        <w:tc>
          <w:tcPr>
            <w:tcW w:w="3762" w:type="dxa"/>
            <w:vMerge/>
            <w:shd w:val="clear" w:color="auto" w:fill="D9D9D9"/>
          </w:tcPr>
          <w:p w:rsidR="00667B70" w:rsidRDefault="00667B70" w:rsidP="00667B70"/>
        </w:tc>
        <w:tc>
          <w:tcPr>
            <w:tcW w:w="795" w:type="dxa"/>
            <w:tcBorders>
              <w:top w:val="nil"/>
              <w:bottom w:val="nil"/>
              <w:right w:val="nil"/>
            </w:tcBorders>
          </w:tcPr>
          <w:p w:rsidR="00667B70" w:rsidRDefault="00F65F62" w:rsidP="00667B7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53120" behindDoc="0" locked="0" layoutInCell="1" allowOverlap="1" wp14:anchorId="480B374A" wp14:editId="7154DFCE">
                      <wp:simplePos x="0" y="0"/>
                      <wp:positionH relativeFrom="page">
                        <wp:posOffset>-2401571</wp:posOffset>
                      </wp:positionH>
                      <wp:positionV relativeFrom="page">
                        <wp:posOffset>-1526540</wp:posOffset>
                      </wp:positionV>
                      <wp:extent cx="2847975" cy="8102600"/>
                      <wp:effectExtent l="0" t="0" r="9525" b="0"/>
                      <wp:wrapNone/>
                      <wp:docPr id="7" name="Text Box 9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847975" cy="8102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>
                                  <a:lumMod val="85000"/>
                                </a:schemeClr>
                              </a:solidFill>
                              <a:ln>
                                <a:noFill/>
                              </a:ln>
                              <a:extLst/>
                            </wps:spPr>
                            <wps:txbx>
                              <w:txbxContent>
                                <w:p w:rsidR="003970E4" w:rsidRPr="003970E4" w:rsidRDefault="003970E4" w:rsidP="0099394B">
                                  <w:pPr>
                                    <w:pStyle w:val="Heading4"/>
                                    <w:jc w:val="center"/>
                                    <w:rPr>
                                      <w:sz w:val="8"/>
                                      <w:szCs w:val="8"/>
                                    </w:rPr>
                                  </w:pPr>
                                </w:p>
                                <w:p w:rsidR="00667B70" w:rsidRDefault="0099394B" w:rsidP="003970E4">
                                  <w:pPr>
                                    <w:pStyle w:val="Heading4"/>
                                    <w:spacing w:after="0"/>
                                    <w:jc w:val="center"/>
                                    <w:rPr>
                                      <w:sz w:val="32"/>
                                      <w:szCs w:val="32"/>
                                    </w:rPr>
                                  </w:pPr>
                                  <w:r w:rsidRPr="00A97DB5">
                                    <w:rPr>
                                      <w:sz w:val="32"/>
                                      <w:szCs w:val="32"/>
                                    </w:rPr>
                                    <w:t>Important Dates</w:t>
                                  </w:r>
                                  <w:r w:rsidR="007217A5">
                                    <w:rPr>
                                      <w:sz w:val="32"/>
                                      <w:szCs w:val="32"/>
                                    </w:rPr>
                                    <w:t xml:space="preserve">       </w:t>
                                  </w:r>
                                </w:p>
                                <w:p w:rsidR="00EC5E32" w:rsidRPr="007A41D0" w:rsidRDefault="007A41D0" w:rsidP="0073170E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  <w:u w:val="single"/>
                                    </w:rPr>
                                  </w:pPr>
                                  <w:r w:rsidRPr="007A41D0">
                                    <w:rPr>
                                      <w:b/>
                                      <w:sz w:val="24"/>
                                      <w:u w:val="single"/>
                                    </w:rPr>
                                    <w:t>November</w:t>
                                  </w:r>
                                </w:p>
                                <w:p w:rsidR="000E013E" w:rsidRDefault="007A41D0" w:rsidP="000E013E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  <w:r w:rsidRPr="007A41D0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rd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2 pm –MADD assembly</w:t>
                                  </w:r>
                                </w:p>
                                <w:p w:rsidR="007A41D0" w:rsidRDefault="007A41D0" w:rsidP="000E013E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Grades 9-12 in gym</w:t>
                                  </w:r>
                                </w:p>
                                <w:p w:rsidR="007A41D0" w:rsidRPr="000E013E" w:rsidRDefault="007A41D0" w:rsidP="000E013E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A41D0" w:rsidRDefault="007A41D0" w:rsidP="000E013E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4th</w:t>
                                  </w:r>
                                  <w:r w:rsidR="000E013E" w:rsidRPr="000E013E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AC6CB5">
                                    <w:rPr>
                                      <w:sz w:val="20"/>
                                      <w:szCs w:val="20"/>
                                    </w:rPr>
                                    <w:t>Gr. 9 -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Take Your Kids to</w:t>
                                  </w:r>
                                  <w:r w:rsidR="00AC6CB5">
                                    <w:rPr>
                                      <w:sz w:val="20"/>
                                      <w:szCs w:val="20"/>
                                    </w:rPr>
                                    <w:t xml:space="preserve"> Work</w:t>
                                  </w:r>
                                </w:p>
                                <w:p w:rsidR="00AC6CB5" w:rsidRDefault="00AC6CB5" w:rsidP="000E013E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Gr</w:t>
                                  </w:r>
                                  <w:r w:rsidR="007217A5">
                                    <w:rPr>
                                      <w:sz w:val="20"/>
                                      <w:szCs w:val="20"/>
                                    </w:rPr>
                                    <w:t>.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10 First Aid training</w:t>
                                  </w:r>
                                </w:p>
                                <w:p w:rsidR="007A41D0" w:rsidRPr="000E013E" w:rsidRDefault="007A41D0" w:rsidP="000E013E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E013E" w:rsidRDefault="007A41D0" w:rsidP="000E013E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  <w:r w:rsidRPr="007A41D0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="007217A5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10-11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am –Live Different Pres.</w:t>
                                  </w:r>
                                </w:p>
                                <w:p w:rsidR="007A41D0" w:rsidRDefault="007A41D0" w:rsidP="000E013E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Grades 7-12</w:t>
                                  </w:r>
                                </w:p>
                                <w:p w:rsidR="007A41D0" w:rsidRPr="000E013E" w:rsidRDefault="007A41D0" w:rsidP="000E013E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3170E" w:rsidRPr="000E013E" w:rsidRDefault="007A41D0" w:rsidP="000C4CD5">
                                  <w:pPr>
                                    <w:ind w:left="720" w:hanging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7A41D0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="000E013E" w:rsidRPr="000E013E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="000E013E" w:rsidRPr="000E013E">
                                    <w:rPr>
                                      <w:sz w:val="20"/>
                                      <w:szCs w:val="20"/>
                                    </w:rPr>
                                    <w:t xml:space="preserve"> pm –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Remembrance Day</w:t>
                                  </w:r>
                                </w:p>
                                <w:p w:rsidR="000E013E" w:rsidRDefault="007A41D0" w:rsidP="000E013E">
                                  <w:pPr>
                                    <w:ind w:left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Service for community</w:t>
                                  </w:r>
                                </w:p>
                                <w:p w:rsidR="007A41D0" w:rsidRDefault="007A41D0" w:rsidP="000E013E">
                                  <w:pPr>
                                    <w:ind w:left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65F62" w:rsidRDefault="007A41D0" w:rsidP="00F831F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9th</w:t>
                                  </w:r>
                                  <w:r w:rsidR="00F831F1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10:50 am –Remembrance </w:t>
                                  </w:r>
                                </w:p>
                                <w:p w:rsidR="00F831F1" w:rsidRDefault="00F65F62" w:rsidP="00F831F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          </w:t>
                                  </w:r>
                                  <w:r w:rsidR="007A41D0">
                                    <w:rPr>
                                      <w:sz w:val="20"/>
                                      <w:szCs w:val="20"/>
                                    </w:rPr>
                                    <w:t>Day</w:t>
                                  </w:r>
                                  <w:r w:rsidR="00F831F1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As</w:t>
                                  </w:r>
                                  <w:r w:rsidR="007A41D0">
                                    <w:rPr>
                                      <w:sz w:val="20"/>
                                      <w:szCs w:val="20"/>
                                    </w:rPr>
                                    <w:t>sembly for school</w:t>
                                  </w:r>
                                </w:p>
                                <w:p w:rsidR="00F831F1" w:rsidRPr="000E013E" w:rsidRDefault="00F831F1" w:rsidP="00F831F1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7A41D0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</w:p>
                                <w:p w:rsidR="007A41D0" w:rsidRDefault="007A41D0" w:rsidP="000E013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  <w:r w:rsidRPr="007A41D0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E013E" w:rsidRPr="000E013E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Remembrance Day</w:t>
                                  </w:r>
                                  <w:r w:rsidR="00F65F62">
                                    <w:rPr>
                                      <w:sz w:val="20"/>
                                      <w:szCs w:val="20"/>
                                    </w:rPr>
                                    <w:t xml:space="preserve"> No School</w:t>
                                  </w:r>
                                </w:p>
                                <w:p w:rsidR="000E013E" w:rsidRDefault="000E013E" w:rsidP="000E013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E013E">
                                    <w:rPr>
                                      <w:sz w:val="20"/>
                                      <w:szCs w:val="20"/>
                                    </w:rPr>
                                    <w:br/>
                                  </w:r>
                                  <w:r w:rsidR="007A41D0">
                                    <w:rPr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  <w:r w:rsidR="007A41D0" w:rsidRPr="007A41D0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="007A41D0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0E013E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7A41D0">
                                    <w:rPr>
                                      <w:sz w:val="20"/>
                                      <w:szCs w:val="20"/>
                                    </w:rPr>
                                    <w:t>9-12 Report Cards go home</w:t>
                                  </w:r>
                                </w:p>
                                <w:p w:rsidR="007A41D0" w:rsidRPr="000E013E" w:rsidRDefault="007A41D0" w:rsidP="000E013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E013E" w:rsidRDefault="007A41D0" w:rsidP="000E013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19</w:t>
                                  </w:r>
                                  <w:r w:rsidRPr="007A41D0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K-8 Report Cards go home</w:t>
                                  </w:r>
                                </w:p>
                                <w:p w:rsidR="00712F93" w:rsidRDefault="007217A5" w:rsidP="000E013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         4-7 pm –Parent-Teacher</w:t>
                                  </w:r>
                                </w:p>
                                <w:p w:rsidR="007A41D0" w:rsidRPr="000E013E" w:rsidRDefault="007A41D0" w:rsidP="000E013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A41D0" w:rsidRPr="000E013E" w:rsidRDefault="007A41D0" w:rsidP="000E013E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20</w:t>
                                  </w:r>
                                  <w:r w:rsidRPr="007A41D0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0E013E" w:rsidRPr="000E013E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="00712F93">
                                    <w:rPr>
                                      <w:sz w:val="20"/>
                                      <w:szCs w:val="20"/>
                                    </w:rPr>
                                    <w:t>8:30-11:30 am</w:t>
                                  </w:r>
                                  <w:r w:rsidR="007217A5">
                                    <w:rPr>
                                      <w:sz w:val="20"/>
                                      <w:szCs w:val="20"/>
                                    </w:rPr>
                                    <w:t xml:space="preserve"> Parent-T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eacher</w:t>
                                  </w:r>
                                </w:p>
                                <w:p w:rsidR="000E013E" w:rsidRDefault="007217A5" w:rsidP="007217A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           </w:t>
                                  </w:r>
                                  <w:r w:rsidR="007A41D0">
                                    <w:rPr>
                                      <w:sz w:val="20"/>
                                      <w:szCs w:val="20"/>
                                    </w:rPr>
                                    <w:t xml:space="preserve"> PD for teachers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- afternoon</w:t>
                                  </w:r>
                                </w:p>
                                <w:p w:rsidR="007A41D0" w:rsidRPr="00712F93" w:rsidRDefault="007A41D0" w:rsidP="000E013E">
                                  <w:pPr>
                                    <w:ind w:firstLine="720"/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712F93">
                                    <w:rPr>
                                      <w:sz w:val="20"/>
                                      <w:szCs w:val="20"/>
                                      <w:u w:val="single"/>
                                    </w:rPr>
                                    <w:t>No School for Students</w:t>
                                  </w:r>
                                </w:p>
                                <w:p w:rsidR="00503E3D" w:rsidRDefault="00503E3D" w:rsidP="000E013E">
                                  <w:pPr>
                                    <w:ind w:firstLine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503E3D" w:rsidRDefault="00F65F62" w:rsidP="00503E3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26-</w:t>
                                  </w:r>
                                  <w:r w:rsidR="00503E3D">
                                    <w:rPr>
                                      <w:sz w:val="20"/>
                                      <w:szCs w:val="20"/>
                                    </w:rPr>
                                    <w:t>27</w:t>
                                  </w:r>
                                  <w:r w:rsidR="00503E3D" w:rsidRPr="00503E3D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 w:rsidR="00503E3D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="00503E3D"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WE day –Halifax</w:t>
                                  </w:r>
                                  <w:r w:rsidR="007217A5">
                                    <w:rPr>
                                      <w:sz w:val="20"/>
                                      <w:szCs w:val="20"/>
                                    </w:rPr>
                                    <w:t xml:space="preserve"> - Selected</w:t>
                                  </w:r>
                                </w:p>
                                <w:p w:rsidR="00503E3D" w:rsidRDefault="00503E3D" w:rsidP="00503E3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Middle &amp; High school</w:t>
                                  </w:r>
                                  <w:r w:rsidR="007D295B">
                                    <w:rPr>
                                      <w:sz w:val="20"/>
                                      <w:szCs w:val="20"/>
                                    </w:rPr>
                                    <w:t xml:space="preserve"> students</w:t>
                                  </w:r>
                                </w:p>
                                <w:p w:rsidR="00FB648E" w:rsidRDefault="00FB648E" w:rsidP="00503E3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FB648E" w:rsidRDefault="00FB648E" w:rsidP="00503E3D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28</w:t>
                                  </w:r>
                                  <w:r w:rsidRPr="00FB648E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School Picture Retakes</w:t>
                                  </w:r>
                                </w:p>
                                <w:p w:rsidR="007A41D0" w:rsidRDefault="007A41D0" w:rsidP="007A41D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A41D0" w:rsidRPr="007A41D0" w:rsidRDefault="007A41D0" w:rsidP="007A41D0">
                                  <w:pPr>
                                    <w:jc w:val="center"/>
                                    <w:rPr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</w:pPr>
                                  <w:r w:rsidRPr="007A41D0">
                                    <w:rPr>
                                      <w:b/>
                                      <w:sz w:val="20"/>
                                      <w:szCs w:val="20"/>
                                      <w:u w:val="single"/>
                                    </w:rPr>
                                    <w:t>December</w:t>
                                  </w:r>
                                </w:p>
                                <w:p w:rsidR="007A41D0" w:rsidRDefault="009B4805" w:rsidP="007A41D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  <w:r w:rsidRPr="009B4805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nd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7 pm –Dessert Theatre</w:t>
                                  </w:r>
                                </w:p>
                                <w:p w:rsidR="009B4805" w:rsidRDefault="009B4805" w:rsidP="007A41D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“Robin Hood”</w:t>
                                  </w:r>
                                </w:p>
                                <w:p w:rsidR="00F65F62" w:rsidRDefault="00F65F62" w:rsidP="007A41D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  <w:r w:rsidRPr="00F65F62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UNB Presentation 9-12</w:t>
                                  </w:r>
                                </w:p>
                                <w:p w:rsidR="00C11E0C" w:rsidRDefault="00C11E0C" w:rsidP="007A41D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7217A5" w:rsidRPr="00C11E0C" w:rsidRDefault="007217A5" w:rsidP="007A41D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9</w:t>
                                  </w:r>
                                  <w:r w:rsidRPr="007217A5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  <w:r w:rsidRPr="00C11E0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Christmas Dinner – Free</w:t>
                                  </w:r>
                                </w:p>
                                <w:p w:rsidR="009B4805" w:rsidRPr="00C11E0C" w:rsidRDefault="007217A5" w:rsidP="007A41D0">
                                  <w:pPr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 w:rsidRPr="00C11E0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  </w:t>
                                  </w:r>
                                  <w:r w:rsidR="00C11E0C" w:rsidRPr="00C11E0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    </w:t>
                                  </w:r>
                                  <w:r w:rsidRPr="00C11E0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Sponsored by </w:t>
                                  </w:r>
                                  <w:proofErr w:type="spellStart"/>
                                  <w:r w:rsidRPr="00C11E0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>Sabian</w:t>
                                  </w:r>
                                  <w:proofErr w:type="spellEnd"/>
                                  <w:r w:rsidRPr="00C11E0C">
                                    <w:rPr>
                                      <w:b/>
                                      <w:sz w:val="20"/>
                                      <w:szCs w:val="20"/>
                                    </w:rPr>
                                    <w:t xml:space="preserve"> Employees</w:t>
                                  </w:r>
                                </w:p>
                                <w:p w:rsidR="007217A5" w:rsidRDefault="007217A5" w:rsidP="007A41D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B4805" w:rsidRDefault="009B4805" w:rsidP="007A41D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  <w:r w:rsidRPr="009B4805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7-9 pm Winter Semi-Formal</w:t>
                                  </w:r>
                                </w:p>
                                <w:p w:rsidR="009B4805" w:rsidRDefault="009B4805" w:rsidP="009B4805">
                                  <w:pPr>
                                    <w:ind w:firstLine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Dance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Grades 6-12</w:t>
                                  </w:r>
                                </w:p>
                                <w:p w:rsidR="009B4805" w:rsidRDefault="009B4805" w:rsidP="009B480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B4805" w:rsidRDefault="009B4805" w:rsidP="009B480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</w:t>
                                  </w:r>
                                  <w:r w:rsidR="007217A5"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  <w:r w:rsidRPr="009B4805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9 am &amp; 1:30 pm</w:t>
                                  </w:r>
                                </w:p>
                                <w:p w:rsidR="009B4805" w:rsidRDefault="009B4805" w:rsidP="009B480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“Christmas Concert”</w:t>
                                  </w:r>
                                </w:p>
                                <w:p w:rsidR="009B4805" w:rsidRDefault="009B4805" w:rsidP="009B480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B4805" w:rsidRDefault="009B4805" w:rsidP="009B480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18</w:t>
                                  </w:r>
                                  <w:r w:rsidRPr="009B4805">
                                    <w:rPr>
                                      <w:sz w:val="20"/>
                                      <w:szCs w:val="20"/>
                                      <w:vertAlign w:val="superscript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Last day of school before</w:t>
                                  </w:r>
                                </w:p>
                                <w:p w:rsidR="009B4805" w:rsidRDefault="009B4805" w:rsidP="009B480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  <w:t>Christmas Break</w:t>
                                  </w:r>
                                  <w:r w:rsidR="007217A5">
                                    <w:rPr>
                                      <w:sz w:val="20"/>
                                      <w:szCs w:val="20"/>
                                    </w:rPr>
                                    <w:t xml:space="preserve"> – full day</w:t>
                                  </w:r>
                                </w:p>
                                <w:p w:rsidR="009B4805" w:rsidRDefault="009B4805" w:rsidP="009B480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B4805" w:rsidRDefault="009B4805" w:rsidP="009B4805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9B4805" w:rsidRPr="000E013E" w:rsidRDefault="009B4805" w:rsidP="007A41D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ab/>
                                  </w:r>
                                </w:p>
                                <w:p w:rsidR="000C4CD5" w:rsidRDefault="000C4CD5" w:rsidP="007A41D0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  <w:p w:rsidR="000C4CD5" w:rsidRDefault="000C4CD5" w:rsidP="000C4CD5">
                                  <w:pPr>
                                    <w:ind w:left="720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0B374A" id="Text Box 97" o:spid="_x0000_s1028" type="#_x0000_t202" style="position:absolute;margin-left:-189.1pt;margin-top:-120.2pt;width:224.25pt;height:638pt;z-index: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" fillcolor="#d8d8d8 [2732]" stroked="f">
                      <v:textbox>
                        <w:txbxContent>
                          <w:p w:rsidR="003970E4" w:rsidRPr="003970E4" w:rsidRDefault="003970E4" w:rsidP="0099394B">
                            <w:pPr>
                              <w:pStyle w:val="Heading4"/>
                              <w:jc w:val="center"/>
                              <w:rPr>
                                <w:sz w:val="8"/>
                                <w:szCs w:val="8"/>
                              </w:rPr>
                            </w:pPr>
                          </w:p>
                          <w:p w:rsidR="00667B70" w:rsidRDefault="0099394B" w:rsidP="003970E4">
                            <w:pPr>
                              <w:pStyle w:val="Heading4"/>
                              <w:spacing w:after="0"/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 w:rsidRPr="00A97DB5">
                              <w:rPr>
                                <w:sz w:val="32"/>
                                <w:szCs w:val="32"/>
                              </w:rPr>
                              <w:t>Important Dates</w:t>
                            </w:r>
                            <w:r w:rsidR="007217A5">
                              <w:rPr>
                                <w:sz w:val="32"/>
                                <w:szCs w:val="32"/>
                              </w:rPr>
                              <w:t xml:space="preserve">       </w:t>
                            </w:r>
                          </w:p>
                          <w:p w:rsidR="00EC5E32" w:rsidRPr="007A41D0" w:rsidRDefault="007A41D0" w:rsidP="0073170E">
                            <w:pPr>
                              <w:jc w:val="center"/>
                              <w:rPr>
                                <w:b/>
                                <w:sz w:val="24"/>
                                <w:u w:val="single"/>
                              </w:rPr>
                            </w:pPr>
                            <w:r w:rsidRPr="007A41D0">
                              <w:rPr>
                                <w:b/>
                                <w:sz w:val="24"/>
                                <w:u w:val="single"/>
                              </w:rPr>
                              <w:t>November</w:t>
                            </w:r>
                          </w:p>
                          <w:p w:rsidR="000E013E" w:rsidRDefault="007A41D0" w:rsidP="000E013E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  <w:r w:rsidRPr="007A41D0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rd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2 pm –MADD assembly</w:t>
                            </w:r>
                          </w:p>
                          <w:p w:rsidR="007A41D0" w:rsidRDefault="007A41D0" w:rsidP="000E013E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Grades 9-12 in gym</w:t>
                            </w:r>
                          </w:p>
                          <w:p w:rsidR="007A41D0" w:rsidRPr="000E013E" w:rsidRDefault="007A41D0" w:rsidP="000E013E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A41D0" w:rsidRDefault="007A41D0" w:rsidP="000E013E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4th</w:t>
                            </w:r>
                            <w:r w:rsidR="000E013E" w:rsidRPr="000E013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AC6CB5">
                              <w:rPr>
                                <w:sz w:val="20"/>
                                <w:szCs w:val="20"/>
                              </w:rPr>
                              <w:t>Gr. 9 -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Take Your Kids to</w:t>
                            </w:r>
                            <w:r w:rsidR="00AC6CB5">
                              <w:rPr>
                                <w:sz w:val="20"/>
                                <w:szCs w:val="20"/>
                              </w:rPr>
                              <w:t xml:space="preserve"> Work</w:t>
                            </w:r>
                          </w:p>
                          <w:p w:rsidR="00AC6CB5" w:rsidRDefault="00AC6CB5" w:rsidP="000E013E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Gr</w:t>
                            </w:r>
                            <w:r w:rsidR="007217A5">
                              <w:rPr>
                                <w:sz w:val="20"/>
                                <w:szCs w:val="20"/>
                              </w:rPr>
                              <w:t>.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10 First Aid training</w:t>
                            </w:r>
                          </w:p>
                          <w:p w:rsidR="007A41D0" w:rsidRPr="000E013E" w:rsidRDefault="007A41D0" w:rsidP="000E013E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013E" w:rsidRDefault="007A41D0" w:rsidP="000E013E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  <w:r w:rsidRPr="007A41D0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7217A5">
                              <w:rPr>
                                <w:sz w:val="20"/>
                                <w:szCs w:val="20"/>
                              </w:rPr>
                              <w:tab/>
                              <w:t>10-11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am –Live Different Pres.</w:t>
                            </w:r>
                          </w:p>
                          <w:p w:rsidR="007A41D0" w:rsidRDefault="007A41D0" w:rsidP="000E013E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Grades 7-12</w:t>
                            </w:r>
                          </w:p>
                          <w:p w:rsidR="007A41D0" w:rsidRPr="000E013E" w:rsidRDefault="007A41D0" w:rsidP="000E013E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3170E" w:rsidRPr="000E013E" w:rsidRDefault="007A41D0" w:rsidP="000C4CD5">
                            <w:pPr>
                              <w:ind w:left="720" w:hanging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7A41D0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0E013E" w:rsidRPr="000E013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="000E013E" w:rsidRPr="000E013E">
                              <w:rPr>
                                <w:sz w:val="20"/>
                                <w:szCs w:val="20"/>
                              </w:rPr>
                              <w:t xml:space="preserve"> pm –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Remembrance Day</w:t>
                            </w:r>
                          </w:p>
                          <w:p w:rsidR="000E013E" w:rsidRDefault="007A41D0" w:rsidP="000E013E">
                            <w:pPr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Service for community</w:t>
                            </w:r>
                          </w:p>
                          <w:p w:rsidR="007A41D0" w:rsidRDefault="007A41D0" w:rsidP="000E013E">
                            <w:pPr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65F62" w:rsidRDefault="007A41D0" w:rsidP="00F831F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9th</w:t>
                            </w:r>
                            <w:r w:rsidR="00F831F1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10:50 am –Remembrance </w:t>
                            </w:r>
                          </w:p>
                          <w:p w:rsidR="00F831F1" w:rsidRDefault="00F65F62" w:rsidP="00F831F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 </w:t>
                            </w:r>
                            <w:r w:rsidR="007A41D0">
                              <w:rPr>
                                <w:sz w:val="20"/>
                                <w:szCs w:val="20"/>
                              </w:rPr>
                              <w:t>Day</w:t>
                            </w:r>
                            <w:r w:rsidR="00F831F1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As</w:t>
                            </w:r>
                            <w:r w:rsidR="007A41D0">
                              <w:rPr>
                                <w:sz w:val="20"/>
                                <w:szCs w:val="20"/>
                              </w:rPr>
                              <w:t>sembly for school</w:t>
                            </w:r>
                          </w:p>
                          <w:p w:rsidR="00F831F1" w:rsidRPr="000E013E" w:rsidRDefault="00F831F1" w:rsidP="00F831F1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A41D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7A41D0" w:rsidRDefault="007A41D0" w:rsidP="000E01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11</w:t>
                            </w:r>
                            <w:r w:rsidRPr="007A41D0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013E" w:rsidRPr="000E013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Remembrance Day</w:t>
                            </w:r>
                            <w:r w:rsidR="00F65F62">
                              <w:rPr>
                                <w:sz w:val="20"/>
                                <w:szCs w:val="20"/>
                              </w:rPr>
                              <w:t xml:space="preserve"> No School</w:t>
                            </w:r>
                          </w:p>
                          <w:p w:rsidR="000E013E" w:rsidRDefault="000E013E" w:rsidP="000E01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0E013E">
                              <w:rPr>
                                <w:sz w:val="20"/>
                                <w:szCs w:val="20"/>
                              </w:rPr>
                              <w:br/>
                            </w:r>
                            <w:r w:rsidR="007A41D0">
                              <w:rPr>
                                <w:sz w:val="20"/>
                                <w:szCs w:val="20"/>
                              </w:rPr>
                              <w:t>13</w:t>
                            </w:r>
                            <w:r w:rsidR="007A41D0" w:rsidRPr="007A41D0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7A41D0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0E013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A41D0">
                              <w:rPr>
                                <w:sz w:val="20"/>
                                <w:szCs w:val="20"/>
                              </w:rPr>
                              <w:t>9-12 Report Cards go home</w:t>
                            </w:r>
                          </w:p>
                          <w:p w:rsidR="007A41D0" w:rsidRPr="000E013E" w:rsidRDefault="007A41D0" w:rsidP="000E01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E013E" w:rsidRDefault="007A41D0" w:rsidP="000E01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19</w:t>
                            </w:r>
                            <w:r w:rsidRPr="007A41D0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K-8 Report Cards go home</w:t>
                            </w:r>
                          </w:p>
                          <w:p w:rsidR="00712F93" w:rsidRDefault="007217A5" w:rsidP="000E01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 4-7 pm –Parent-Teacher</w:t>
                            </w:r>
                          </w:p>
                          <w:p w:rsidR="007A41D0" w:rsidRPr="000E013E" w:rsidRDefault="007A41D0" w:rsidP="000E01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A41D0" w:rsidRPr="000E013E" w:rsidRDefault="007A41D0" w:rsidP="000E013E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20</w:t>
                            </w:r>
                            <w:r w:rsidRPr="007A41D0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0E013E" w:rsidRPr="000E013E"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="00712F93">
                              <w:rPr>
                                <w:sz w:val="20"/>
                                <w:szCs w:val="20"/>
                              </w:rPr>
                              <w:t>8:30-11:30 am</w:t>
                            </w:r>
                            <w:r w:rsidR="007217A5">
                              <w:rPr>
                                <w:sz w:val="20"/>
                                <w:szCs w:val="20"/>
                              </w:rPr>
                              <w:t xml:space="preserve"> Parent-T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eacher</w:t>
                            </w:r>
                          </w:p>
                          <w:p w:rsidR="000E013E" w:rsidRDefault="007217A5" w:rsidP="007217A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 xml:space="preserve">            </w:t>
                            </w:r>
                            <w:r w:rsidR="007A41D0">
                              <w:rPr>
                                <w:sz w:val="20"/>
                                <w:szCs w:val="20"/>
                              </w:rPr>
                              <w:t xml:space="preserve"> PD for teachers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- afternoon</w:t>
                            </w:r>
                          </w:p>
                          <w:p w:rsidR="007A41D0" w:rsidRPr="00712F93" w:rsidRDefault="007A41D0" w:rsidP="000E013E">
                            <w:pPr>
                              <w:ind w:firstLine="720"/>
                              <w:rPr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12F93">
                              <w:rPr>
                                <w:sz w:val="20"/>
                                <w:szCs w:val="20"/>
                                <w:u w:val="single"/>
                              </w:rPr>
                              <w:t>No School for Students</w:t>
                            </w:r>
                          </w:p>
                          <w:p w:rsidR="00503E3D" w:rsidRDefault="00503E3D" w:rsidP="000E013E">
                            <w:pPr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503E3D" w:rsidRDefault="00F65F62" w:rsidP="00503E3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26-</w:t>
                            </w:r>
                            <w:r w:rsidR="00503E3D">
                              <w:rPr>
                                <w:sz w:val="20"/>
                                <w:szCs w:val="20"/>
                              </w:rPr>
                              <w:t>27</w:t>
                            </w:r>
                            <w:r w:rsidR="00503E3D" w:rsidRPr="00503E3D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 w:rsidR="00503E3D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503E3D">
                              <w:rPr>
                                <w:sz w:val="20"/>
                                <w:szCs w:val="20"/>
                              </w:rPr>
                              <w:tab/>
                              <w:t>WE day –Halifax</w:t>
                            </w:r>
                            <w:r w:rsidR="007217A5">
                              <w:rPr>
                                <w:sz w:val="20"/>
                                <w:szCs w:val="20"/>
                              </w:rPr>
                              <w:t xml:space="preserve"> - Selected</w:t>
                            </w:r>
                          </w:p>
                          <w:p w:rsidR="00503E3D" w:rsidRDefault="00503E3D" w:rsidP="00503E3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Middle &amp; High school</w:t>
                            </w:r>
                            <w:r w:rsidR="007D295B">
                              <w:rPr>
                                <w:sz w:val="20"/>
                                <w:szCs w:val="20"/>
                              </w:rPr>
                              <w:t xml:space="preserve"> students</w:t>
                            </w:r>
                          </w:p>
                          <w:p w:rsidR="00FB648E" w:rsidRDefault="00FB648E" w:rsidP="00503E3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FB648E" w:rsidRDefault="00FB648E" w:rsidP="00503E3D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28</w:t>
                            </w:r>
                            <w:r w:rsidRPr="00FB648E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School Picture Retakes</w:t>
                            </w:r>
                          </w:p>
                          <w:p w:rsidR="007A41D0" w:rsidRDefault="007A41D0" w:rsidP="007A41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A41D0" w:rsidRPr="007A41D0" w:rsidRDefault="007A41D0" w:rsidP="007A41D0">
                            <w:pPr>
                              <w:jc w:val="center"/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A41D0">
                              <w:rPr>
                                <w:b/>
                                <w:sz w:val="20"/>
                                <w:szCs w:val="20"/>
                                <w:u w:val="single"/>
                              </w:rPr>
                              <w:t>December</w:t>
                            </w:r>
                          </w:p>
                          <w:p w:rsidR="007A41D0" w:rsidRDefault="009B4805" w:rsidP="007A41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  <w:r w:rsidRPr="009B4805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nd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7 pm –Dessert Theatre</w:t>
                            </w:r>
                          </w:p>
                          <w:p w:rsidR="009B4805" w:rsidRDefault="009B4805" w:rsidP="007A41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“Robin Hood”</w:t>
                            </w:r>
                          </w:p>
                          <w:p w:rsidR="00F65F62" w:rsidRDefault="00F65F62" w:rsidP="007A41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  <w:r w:rsidRPr="00F65F62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UNB Presentation 9-12</w:t>
                            </w:r>
                          </w:p>
                          <w:p w:rsidR="00C11E0C" w:rsidRDefault="00C11E0C" w:rsidP="007A41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7217A5" w:rsidRPr="00C11E0C" w:rsidRDefault="007217A5" w:rsidP="007A41D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9</w:t>
                            </w:r>
                            <w:r w:rsidRPr="007217A5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  <w:r w:rsidRPr="00C11E0C">
                              <w:rPr>
                                <w:b/>
                                <w:sz w:val="20"/>
                                <w:szCs w:val="20"/>
                              </w:rPr>
                              <w:t>Christmas Dinner – Free</w:t>
                            </w:r>
                          </w:p>
                          <w:p w:rsidR="009B4805" w:rsidRPr="00C11E0C" w:rsidRDefault="007217A5" w:rsidP="007A41D0">
                            <w:pPr>
                              <w:rPr>
                                <w:b/>
                                <w:sz w:val="20"/>
                                <w:szCs w:val="20"/>
                              </w:rPr>
                            </w:pPr>
                            <w:r w:rsidRPr="00C11E0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  </w:t>
                            </w:r>
                            <w:r w:rsidR="00C11E0C" w:rsidRPr="00C11E0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    </w:t>
                            </w:r>
                            <w:r w:rsidRPr="00C11E0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Sponsored by </w:t>
                            </w:r>
                            <w:proofErr w:type="spellStart"/>
                            <w:r w:rsidRPr="00C11E0C">
                              <w:rPr>
                                <w:b/>
                                <w:sz w:val="20"/>
                                <w:szCs w:val="20"/>
                              </w:rPr>
                              <w:t>Sabian</w:t>
                            </w:r>
                            <w:proofErr w:type="spellEnd"/>
                            <w:r w:rsidRPr="00C11E0C">
                              <w:rPr>
                                <w:b/>
                                <w:sz w:val="20"/>
                                <w:szCs w:val="20"/>
                              </w:rPr>
                              <w:t xml:space="preserve"> Employees</w:t>
                            </w:r>
                          </w:p>
                          <w:p w:rsidR="007217A5" w:rsidRDefault="007217A5" w:rsidP="007A41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B4805" w:rsidRDefault="009B4805" w:rsidP="007A41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10</w:t>
                            </w:r>
                            <w:r w:rsidRPr="009B4805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7-9 pm Winter Semi-Formal</w:t>
                            </w:r>
                          </w:p>
                          <w:p w:rsidR="009B4805" w:rsidRDefault="009B4805" w:rsidP="009B4805">
                            <w:pPr>
                              <w:ind w:firstLine="720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Dance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Grades 6-12</w:t>
                            </w:r>
                          </w:p>
                          <w:p w:rsidR="009B4805" w:rsidRDefault="009B4805" w:rsidP="009B48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B4805" w:rsidRDefault="009B4805" w:rsidP="009B48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</w:t>
                            </w:r>
                            <w:r w:rsidR="007217A5"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  <w:r w:rsidRPr="009B4805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9 am &amp; 1:30 pm</w:t>
                            </w:r>
                          </w:p>
                          <w:p w:rsidR="009B4805" w:rsidRDefault="009B4805" w:rsidP="009B48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“Christmas Concert”</w:t>
                            </w:r>
                          </w:p>
                          <w:p w:rsidR="009B4805" w:rsidRDefault="009B4805" w:rsidP="009B48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B4805" w:rsidRDefault="009B4805" w:rsidP="009B48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18</w:t>
                            </w:r>
                            <w:r w:rsidRPr="009B4805">
                              <w:rPr>
                                <w:sz w:val="20"/>
                                <w:szCs w:val="20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Last day of school before</w:t>
                            </w:r>
                          </w:p>
                          <w:p w:rsidR="009B4805" w:rsidRDefault="009B4805" w:rsidP="009B48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  <w:t>Christmas Break</w:t>
                            </w:r>
                            <w:r w:rsidR="007217A5">
                              <w:rPr>
                                <w:sz w:val="20"/>
                                <w:szCs w:val="20"/>
                              </w:rPr>
                              <w:t xml:space="preserve"> – full day</w:t>
                            </w:r>
                          </w:p>
                          <w:p w:rsidR="009B4805" w:rsidRDefault="009B4805" w:rsidP="009B48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B4805" w:rsidRDefault="009B4805" w:rsidP="009B4805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9B4805" w:rsidRPr="000E013E" w:rsidRDefault="009B4805" w:rsidP="007A41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ab/>
                            </w:r>
                          </w:p>
                          <w:p w:rsidR="000C4CD5" w:rsidRDefault="000C4CD5" w:rsidP="007A41D0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0C4CD5" w:rsidRDefault="000C4CD5" w:rsidP="000C4CD5">
                            <w:pPr>
                              <w:ind w:left="720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  <w10:wrap anchorx="page" anchory="page"/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</w:tcPr>
          <w:p w:rsidR="00667B70" w:rsidRDefault="00667B70" w:rsidP="00667B70"/>
        </w:tc>
        <w:tc>
          <w:tcPr>
            <w:tcW w:w="3960" w:type="dxa"/>
            <w:tcBorders>
              <w:top w:val="nil"/>
              <w:left w:val="nil"/>
              <w:bottom w:val="nil"/>
            </w:tcBorders>
          </w:tcPr>
          <w:p w:rsidR="00667B70" w:rsidRDefault="00667B70" w:rsidP="00667B70"/>
        </w:tc>
      </w:tr>
      <w:tr w:rsidR="00667B70" w:rsidTr="007A41D0">
        <w:trPr>
          <w:trHeight w:val="720"/>
          <w:jc w:val="center"/>
        </w:trPr>
        <w:tc>
          <w:tcPr>
            <w:tcW w:w="3762" w:type="dxa"/>
            <w:vMerge/>
            <w:shd w:val="clear" w:color="auto" w:fill="D9D9D9"/>
          </w:tcPr>
          <w:p w:rsidR="00667B70" w:rsidRDefault="00667B70" w:rsidP="00667B70"/>
        </w:tc>
        <w:tc>
          <w:tcPr>
            <w:tcW w:w="6678" w:type="dxa"/>
            <w:gridSpan w:val="3"/>
            <w:tcBorders>
              <w:top w:val="nil"/>
              <w:bottom w:val="nil"/>
            </w:tcBorders>
          </w:tcPr>
          <w:p w:rsidR="00667B70" w:rsidRDefault="00667B70" w:rsidP="00667B70">
            <w:pPr>
              <w:pStyle w:val="Heading2"/>
            </w:pPr>
          </w:p>
        </w:tc>
      </w:tr>
      <w:tr w:rsidR="00667B70" w:rsidTr="007A41D0">
        <w:trPr>
          <w:trHeight w:val="4823"/>
          <w:jc w:val="center"/>
        </w:trPr>
        <w:tc>
          <w:tcPr>
            <w:tcW w:w="3762" w:type="dxa"/>
            <w:vMerge/>
            <w:shd w:val="clear" w:color="auto" w:fill="D9D9D9"/>
          </w:tcPr>
          <w:p w:rsidR="00667B70" w:rsidRDefault="00667B70" w:rsidP="00667B70"/>
        </w:tc>
        <w:tc>
          <w:tcPr>
            <w:tcW w:w="795" w:type="dxa"/>
            <w:tcBorders>
              <w:top w:val="nil"/>
              <w:bottom w:val="nil"/>
              <w:right w:val="nil"/>
            </w:tcBorders>
          </w:tcPr>
          <w:p w:rsidR="00667B70" w:rsidRDefault="00712F93" w:rsidP="00667B70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1D5425D0" wp14:editId="403B53B6">
                      <wp:simplePos x="0" y="0"/>
                      <wp:positionH relativeFrom="column">
                        <wp:posOffset>406976</wp:posOffset>
                      </wp:positionH>
                      <wp:positionV relativeFrom="paragraph">
                        <wp:posOffset>1774471</wp:posOffset>
                      </wp:positionV>
                      <wp:extent cx="3351825" cy="45719"/>
                      <wp:effectExtent l="0" t="19050" r="0" b="12065"/>
                      <wp:wrapNone/>
                      <wp:docPr id="8" name="Text Box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 flipV="1">
                                <a:off x="0" y="0"/>
                                <a:ext cx="3351825" cy="45719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0C0A6F" w:rsidRPr="000C0A6F" w:rsidRDefault="000C0A6F" w:rsidP="00AA1902">
                                  <w:pPr>
                                    <w:rPr>
                                      <w:b/>
                                      <w:noProof/>
                                      <w:sz w:val="24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</w:pPr>
                                  <w:r w:rsidRPr="00AA1902">
                                    <w:rPr>
                                      <w:b/>
                                      <w:noProof/>
                                      <w:sz w:val="24"/>
                                      <w:u w:val="single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Voice Mail</w:t>
                                  </w:r>
                                  <w:r w:rsidR="00AA1902">
                                    <w:rPr>
                                      <w:b/>
                                      <w:noProof/>
                                      <w:sz w:val="24"/>
                                      <w14:shadow w14:blurRad="41275" w14:dist="20320" w14:dir="1800000" w14:sx="100000" w14:sy="100000" w14:kx="0" w14:ky="0" w14:algn="tl">
                                        <w14:srgbClr w14:val="000000">
                                          <w14:alpha w14:val="60000"/>
                                        </w14:srgbClr>
                                      </w14:shadow>
                                      <w14:textOutline w14:w="12700" w14:cap="flat" w14:cmpd="sng" w14:algn="ctr">
                                        <w14:solidFill>
                                          <w14:schemeClr w14:val="tx2">
                                            <w14:satMod w14:val="155000"/>
                                          </w14:schemeClr>
                                        </w14:solidFill>
                                        <w14:prstDash w14:val="solid"/>
                                        <w14:round/>
                                      </w14:textOutline>
                                    </w:rPr>
                                    <w:t>-When messages are sent, if you hear a silence, you may simply press “1”, which sends a signal that a live person is on the line.  The silence allows for a recording, background noise or other noise before it begins.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D5425D0" id="Text Box 8" o:spid="_x0000_s1029" type="#_x0000_t202" style="position:absolute;margin-left:32.05pt;margin-top:139.7pt;width:263.9pt;height:3.6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" filled="f" stroked="f">
                      <v:textbox>
                        <w:txbxContent>
                          <w:p w:rsidR="000C0A6F" w:rsidRPr="000C0A6F" w:rsidRDefault="000C0A6F" w:rsidP="00AA1902">
                            <w:pPr>
                              <w:rPr>
                                <w:b/>
                                <w:noProof/>
                                <w:sz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A1902">
                              <w:rPr>
                                <w:b/>
                                <w:noProof/>
                                <w:sz w:val="24"/>
                                <w:u w:val="single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Voice Mail</w:t>
                            </w:r>
                            <w:r w:rsidR="00AA1902">
                              <w:rPr>
                                <w:b/>
                                <w:noProof/>
                                <w:sz w:val="24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-When messages are sent, if you hear a silence, you may simply press “1”, which sends a signal that a live person is on the line.  The silence allows for a recording, background noise or other noise before it begins.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1923" w:type="dxa"/>
            <w:tcBorders>
              <w:top w:val="nil"/>
              <w:left w:val="nil"/>
              <w:bottom w:val="nil"/>
              <w:right w:val="nil"/>
            </w:tcBorders>
          </w:tcPr>
          <w:p w:rsidR="00667B70" w:rsidRDefault="00667B70" w:rsidP="00667B70"/>
        </w:tc>
        <w:tc>
          <w:tcPr>
            <w:tcW w:w="3960" w:type="dxa"/>
            <w:tcBorders>
              <w:top w:val="nil"/>
              <w:left w:val="nil"/>
              <w:bottom w:val="nil"/>
            </w:tcBorders>
          </w:tcPr>
          <w:p w:rsidR="00667B70" w:rsidRDefault="00667B70" w:rsidP="00667B70"/>
        </w:tc>
      </w:tr>
    </w:tbl>
    <w:p w:rsidR="009B5EB2" w:rsidRDefault="009B5EB2" w:rsidP="009B5EB2">
      <w:r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710464" behindDoc="0" locked="0" layoutInCell="1" allowOverlap="1" wp14:anchorId="0FAA1D5C" wp14:editId="0C34FA36">
                <wp:simplePos x="0" y="0"/>
                <wp:positionH relativeFrom="margin">
                  <wp:posOffset>3543300</wp:posOffset>
                </wp:positionH>
                <wp:positionV relativeFrom="paragraph">
                  <wp:posOffset>78105</wp:posOffset>
                </wp:positionV>
                <wp:extent cx="3305175" cy="91630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05175" cy="916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0226" w:rsidRDefault="00310226" w:rsidP="009B5EB2">
                            <w:pPr>
                              <w:pStyle w:val="PlainText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Pre –Kindergarten Dates</w:t>
                            </w:r>
                          </w:p>
                          <w:p w:rsidR="00310226" w:rsidRPr="00B4049B" w:rsidRDefault="00310226" w:rsidP="00310226">
                            <w:pPr>
                              <w:pStyle w:val="PlainText"/>
                              <w:rPr>
                                <w:b/>
                                <w:i/>
                                <w:sz w:val="28"/>
                                <w:szCs w:val="28"/>
                                <w:vertAlign w:val="superscript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EYE – Da </w:t>
                            </w:r>
                            <w:r w:rsidR="00B4049B"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A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ssessment – Nov. 16</w:t>
                            </w:r>
                            <w:r w:rsidRPr="00310226">
                              <w:rPr>
                                <w:b/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th</w:t>
                            </w:r>
                          </w:p>
                          <w:p w:rsidR="00B4049B" w:rsidRDefault="00B4049B" w:rsidP="00310226">
                            <w:pPr>
                              <w:pStyle w:val="PlainTex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Parent Info Meeting Oct. 29 at 5:00 pm</w:t>
                            </w:r>
                          </w:p>
                          <w:p w:rsidR="00310226" w:rsidRDefault="00310226" w:rsidP="00310226">
                            <w:pPr>
                              <w:pStyle w:val="PlainText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>Welcome to Kindergarten Visit #1 for students is January 21</w:t>
                            </w:r>
                            <w:r w:rsidRPr="00310226">
                              <w:rPr>
                                <w:b/>
                                <w:i/>
                                <w:sz w:val="28"/>
                                <w:szCs w:val="28"/>
                                <w:vertAlign w:val="superscript"/>
                              </w:rPr>
                              <w:t>st</w:t>
                            </w:r>
                            <w:r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  <w:t xml:space="preserve"> 2:30 -3:30 pm</w:t>
                            </w:r>
                          </w:p>
                          <w:p w:rsidR="00310226" w:rsidRDefault="00310226" w:rsidP="009B5EB2">
                            <w:pPr>
                              <w:pStyle w:val="PlainText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</w:rPr>
                            </w:pPr>
                          </w:p>
                          <w:p w:rsidR="009B5EB2" w:rsidRPr="00C11E0C" w:rsidRDefault="009B5EB2" w:rsidP="009B5EB2">
                            <w:pPr>
                              <w:pStyle w:val="PlainText"/>
                              <w:jc w:val="center"/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</w:pPr>
                            <w:r w:rsidRPr="00C11E0C">
                              <w:rPr>
                                <w:b/>
                                <w:i/>
                                <w:sz w:val="28"/>
                                <w:szCs w:val="28"/>
                                <w:u w:val="single"/>
                              </w:rPr>
                              <w:t>Cross Country Results</w:t>
                            </w:r>
                          </w:p>
                          <w:p w:rsidR="009B5EB2" w:rsidRDefault="009B5EB2" w:rsidP="009B5EB2">
                            <w:pPr>
                              <w:pStyle w:val="PlainText"/>
                            </w:pPr>
                            <w:proofErr w:type="spellStart"/>
                            <w:r>
                              <w:t>Landy</w:t>
                            </w:r>
                            <w:proofErr w:type="spellEnd"/>
                            <w:r>
                              <w:t xml:space="preserve"> Graham (1st) &amp; Alexa Grant (2nd) in Grade 3 Elementary Cross Country</w:t>
                            </w:r>
                            <w:proofErr w:type="gramStart"/>
                            <w:r>
                              <w:t>.</w:t>
                            </w:r>
                            <w:r>
                              <w:t>(</w:t>
                            </w:r>
                            <w:proofErr w:type="gramEnd"/>
                            <w:r>
                              <w:t>below left)</w:t>
                            </w:r>
                          </w:p>
                          <w:p w:rsidR="009B5EB2" w:rsidRDefault="009B5EB2">
                            <w:r>
                              <w:t xml:space="preserve"> </w:t>
                            </w:r>
                            <w:r w:rsidRPr="009B5EB2">
                              <w:rPr>
                                <w:noProof/>
                              </w:rPr>
                              <w:drawing>
                                <wp:inline distT="0" distB="0" distL="0" distR="0" wp14:anchorId="267D7D5C" wp14:editId="373EFED9">
                                  <wp:extent cx="2622569" cy="2078354"/>
                                  <wp:effectExtent l="5715" t="0" r="0" b="0"/>
                                  <wp:docPr id="18" name="Picture 18" descr="C:\Users\mabiesus\AppData\Local\Microsoft\Windows\Temporary Internet Files\Content.Outlook\F3F91TQW\IMG_05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mabiesus\AppData\Local\Microsoft\Windows\Temporary Internet Files\Content.Outlook\F3F91TQW\IMG_05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2639324" cy="209163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9B5EB2">
                              <w:rPr>
                                <w:noProof/>
                              </w:rPr>
                              <w:drawing>
                                <wp:inline distT="0" distB="0" distL="0" distR="0" wp14:anchorId="06C3AF2A" wp14:editId="1C239A0E">
                                  <wp:extent cx="1942733" cy="943220"/>
                                  <wp:effectExtent l="4445" t="0" r="5080" b="5080"/>
                                  <wp:docPr id="19" name="Picture 19" descr="C:\Users\mabiesus\AppData\Local\Microsoft\Windows\Temporary Internet Files\Content.Outlook\F3F91TQW\IMG_048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mabiesus\AppData\Local\Microsoft\Windows\Temporary Internet Files\Content.Outlook\F3F91TQW\IMG_048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2777" t="4967" r="34543" b="60931"/>
                                          <a:stretch/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1954849" cy="9491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5EB2" w:rsidRPr="00310226" w:rsidRDefault="009B5EB2" w:rsidP="009B5EB2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 w:rsidRPr="00310226">
                              <w:rPr>
                                <w:sz w:val="20"/>
                                <w:szCs w:val="20"/>
                              </w:rPr>
                              <w:t>Paige Luimes at JV Cross Country Regionals.</w:t>
                            </w:r>
                            <w:r w:rsidRPr="00310226">
                              <w:rPr>
                                <w:sz w:val="20"/>
                                <w:szCs w:val="20"/>
                              </w:rPr>
                              <w:t xml:space="preserve"> (Above right)</w:t>
                            </w:r>
                          </w:p>
                          <w:p w:rsidR="009B5EB2" w:rsidRDefault="009B5EB2"/>
                          <w:p w:rsidR="009B5EB2" w:rsidRDefault="009B5EB2" w:rsidP="009B5EB2">
                            <w:pPr>
                              <w:pStyle w:val="PlainText"/>
                              <w:rPr>
                                <w:sz w:val="24"/>
                                <w:szCs w:val="24"/>
                              </w:rPr>
                            </w:pPr>
                            <w:r w:rsidRPr="00310226">
                              <w:rPr>
                                <w:sz w:val="24"/>
                                <w:szCs w:val="24"/>
                              </w:rPr>
                              <w:t xml:space="preserve">Samantha Taylor, Riley Taylor &amp; Addison Bell qualified for the 2015 Team NB Atlantic Cross Country </w:t>
                            </w:r>
                            <w:proofErr w:type="gramStart"/>
                            <w:r w:rsidRPr="00310226">
                              <w:rPr>
                                <w:sz w:val="24"/>
                                <w:szCs w:val="24"/>
                              </w:rPr>
                              <w:t>Championship .</w:t>
                            </w:r>
                            <w:proofErr w:type="gramEnd"/>
                          </w:p>
                          <w:p w:rsidR="00310226" w:rsidRDefault="00310226" w:rsidP="00310226">
                            <w:pPr>
                              <w:pStyle w:val="PlainText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sz w:val="24"/>
                                <w:szCs w:val="24"/>
                              </w:rPr>
                              <w:t>Congratulations!</w:t>
                            </w:r>
                          </w:p>
                          <w:p w:rsidR="009B5EB2" w:rsidRDefault="009B5EB2" w:rsidP="00310226">
                            <w:pPr>
                              <w:jc w:val="center"/>
                            </w:pPr>
                            <w:r w:rsidRPr="009B5EB2">
                              <w:rPr>
                                <w:noProof/>
                              </w:rPr>
                              <w:drawing>
                                <wp:inline distT="0" distB="0" distL="0" distR="0" wp14:anchorId="1CD9BC9E" wp14:editId="6825AF58">
                                  <wp:extent cx="3218282" cy="2327715"/>
                                  <wp:effectExtent l="7302" t="0" r="8573" b="8572"/>
                                  <wp:docPr id="20" name="Picture 20" descr="C:\Users\mabiesus\AppData\Local\Microsoft\Windows\Temporary Internet Files\Content.Outlook\F3F91TQW\IMG_084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mabiesus\AppData\Local\Microsoft\Windows\Temporary Internet Files\Content.Outlook\F3F91TQW\IMG_084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3249398" cy="23502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AA1D5C" id="_x0000_s1030" type="#_x0000_t202" style="position:absolute;margin-left:279pt;margin-top:6.15pt;width:260.25pt;height:721.5pt;z-index:2517104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">
                <v:textbox>
                  <w:txbxContent>
                    <w:p w:rsidR="00310226" w:rsidRDefault="00310226" w:rsidP="009B5EB2">
                      <w:pPr>
                        <w:pStyle w:val="PlainText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Pre –Kindergarten Dates</w:t>
                      </w:r>
                    </w:p>
                    <w:p w:rsidR="00310226" w:rsidRPr="00B4049B" w:rsidRDefault="00310226" w:rsidP="00310226">
                      <w:pPr>
                        <w:pStyle w:val="PlainText"/>
                        <w:rPr>
                          <w:b/>
                          <w:i/>
                          <w:sz w:val="28"/>
                          <w:szCs w:val="28"/>
                          <w:vertAlign w:val="superscript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EYE – Da </w:t>
                      </w:r>
                      <w:r w:rsidR="00B4049B">
                        <w:rPr>
                          <w:b/>
                          <w:i/>
                          <w:sz w:val="28"/>
                          <w:szCs w:val="28"/>
                        </w:rPr>
                        <w:t>A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ssessment – Nov. 16</w:t>
                      </w:r>
                      <w:r w:rsidRPr="00310226">
                        <w:rPr>
                          <w:b/>
                          <w:i/>
                          <w:sz w:val="28"/>
                          <w:szCs w:val="28"/>
                          <w:vertAlign w:val="superscript"/>
                        </w:rPr>
                        <w:t>th</w:t>
                      </w:r>
                    </w:p>
                    <w:p w:rsidR="00B4049B" w:rsidRDefault="00B4049B" w:rsidP="00310226">
                      <w:pPr>
                        <w:pStyle w:val="PlainTex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Parent Info Meeting Oct. 29 at 5:00 pm</w:t>
                      </w:r>
                    </w:p>
                    <w:p w:rsidR="00310226" w:rsidRDefault="00310226" w:rsidP="00310226">
                      <w:pPr>
                        <w:pStyle w:val="PlainText"/>
                        <w:rPr>
                          <w:b/>
                          <w:i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>Welcome to Kindergarten Visit #1 for students is January 21</w:t>
                      </w:r>
                      <w:r w:rsidRPr="00310226">
                        <w:rPr>
                          <w:b/>
                          <w:i/>
                          <w:sz w:val="28"/>
                          <w:szCs w:val="28"/>
                          <w:vertAlign w:val="superscript"/>
                        </w:rPr>
                        <w:t>st</w:t>
                      </w:r>
                      <w:r>
                        <w:rPr>
                          <w:b/>
                          <w:i/>
                          <w:sz w:val="28"/>
                          <w:szCs w:val="28"/>
                        </w:rPr>
                        <w:t xml:space="preserve"> 2:30 -3:30 pm</w:t>
                      </w:r>
                    </w:p>
                    <w:p w:rsidR="00310226" w:rsidRDefault="00310226" w:rsidP="009B5EB2">
                      <w:pPr>
                        <w:pStyle w:val="PlainText"/>
                        <w:jc w:val="center"/>
                        <w:rPr>
                          <w:b/>
                          <w:i/>
                          <w:sz w:val="28"/>
                          <w:szCs w:val="28"/>
                        </w:rPr>
                      </w:pPr>
                    </w:p>
                    <w:p w:rsidR="009B5EB2" w:rsidRPr="00C11E0C" w:rsidRDefault="009B5EB2" w:rsidP="009B5EB2">
                      <w:pPr>
                        <w:pStyle w:val="PlainText"/>
                        <w:jc w:val="center"/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</w:pPr>
                      <w:r w:rsidRPr="00C11E0C">
                        <w:rPr>
                          <w:b/>
                          <w:i/>
                          <w:sz w:val="28"/>
                          <w:szCs w:val="28"/>
                          <w:u w:val="single"/>
                        </w:rPr>
                        <w:t>Cross Country Results</w:t>
                      </w:r>
                    </w:p>
                    <w:p w:rsidR="009B5EB2" w:rsidRDefault="009B5EB2" w:rsidP="009B5EB2">
                      <w:pPr>
                        <w:pStyle w:val="PlainText"/>
                      </w:pPr>
                      <w:proofErr w:type="spellStart"/>
                      <w:r>
                        <w:t>Landy</w:t>
                      </w:r>
                      <w:proofErr w:type="spellEnd"/>
                      <w:r>
                        <w:t xml:space="preserve"> Graham (1st) &amp; Alexa Grant (2nd) in Grade 3 Elementary Cross Country</w:t>
                      </w:r>
                      <w:proofErr w:type="gramStart"/>
                      <w:r>
                        <w:t>.</w:t>
                      </w:r>
                      <w:r>
                        <w:t>(</w:t>
                      </w:r>
                      <w:proofErr w:type="gramEnd"/>
                      <w:r>
                        <w:t>below left)</w:t>
                      </w:r>
                    </w:p>
                    <w:p w:rsidR="009B5EB2" w:rsidRDefault="009B5EB2">
                      <w:r>
                        <w:t xml:space="preserve"> </w:t>
                      </w:r>
                      <w:r w:rsidRPr="009B5EB2">
                        <w:rPr>
                          <w:noProof/>
                        </w:rPr>
                        <w:drawing>
                          <wp:inline distT="0" distB="0" distL="0" distR="0" wp14:anchorId="267D7D5C" wp14:editId="373EFED9">
                            <wp:extent cx="2622569" cy="2078354"/>
                            <wp:effectExtent l="5715" t="0" r="0" b="0"/>
                            <wp:docPr id="18" name="Picture 18" descr="C:\Users\mabiesus\AppData\Local\Microsoft\Windows\Temporary Internet Files\Content.Outlook\F3F91TQW\IMG_05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mabiesus\AppData\Local\Microsoft\Windows\Temporary Internet Files\Content.Outlook\F3F91TQW\IMG_05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2639324" cy="209163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</w:t>
                      </w:r>
                      <w:r w:rsidRPr="009B5EB2">
                        <w:rPr>
                          <w:noProof/>
                        </w:rPr>
                        <w:drawing>
                          <wp:inline distT="0" distB="0" distL="0" distR="0" wp14:anchorId="06C3AF2A" wp14:editId="1C239A0E">
                            <wp:extent cx="1942733" cy="943220"/>
                            <wp:effectExtent l="4445" t="0" r="5080" b="5080"/>
                            <wp:docPr id="19" name="Picture 19" descr="C:\Users\mabiesus\AppData\Local\Microsoft\Windows\Temporary Internet Files\Content.Outlook\F3F91TQW\IMG_0483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mabiesus\AppData\Local\Microsoft\Windows\Temporary Internet Files\Content.Outlook\F3F91TQW\IMG_0483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2777" t="4967" r="34543" b="60931"/>
                                    <a:stretch/>
                                  </pic:blipFill>
                                  <pic:spPr bwMode="auto">
                                    <a:xfrm rot="5400000">
                                      <a:off x="0" y="0"/>
                                      <a:ext cx="1954849" cy="9491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5EB2" w:rsidRPr="00310226" w:rsidRDefault="009B5EB2" w:rsidP="009B5EB2">
                      <w:pPr>
                        <w:rPr>
                          <w:sz w:val="20"/>
                          <w:szCs w:val="20"/>
                        </w:rPr>
                      </w:pPr>
                      <w:r w:rsidRPr="00310226">
                        <w:rPr>
                          <w:sz w:val="20"/>
                          <w:szCs w:val="20"/>
                        </w:rPr>
                        <w:t>Paige Luimes at JV Cross Country Regionals.</w:t>
                      </w:r>
                      <w:r w:rsidRPr="00310226">
                        <w:rPr>
                          <w:sz w:val="20"/>
                          <w:szCs w:val="20"/>
                        </w:rPr>
                        <w:t xml:space="preserve"> (Above right)</w:t>
                      </w:r>
                    </w:p>
                    <w:p w:rsidR="009B5EB2" w:rsidRDefault="009B5EB2"/>
                    <w:p w:rsidR="009B5EB2" w:rsidRDefault="009B5EB2" w:rsidP="009B5EB2">
                      <w:pPr>
                        <w:pStyle w:val="PlainText"/>
                        <w:rPr>
                          <w:sz w:val="24"/>
                          <w:szCs w:val="24"/>
                        </w:rPr>
                      </w:pPr>
                      <w:r w:rsidRPr="00310226">
                        <w:rPr>
                          <w:sz w:val="24"/>
                          <w:szCs w:val="24"/>
                        </w:rPr>
                        <w:t xml:space="preserve">Samantha Taylor, Riley Taylor &amp; Addison Bell qualified for the 2015 Team NB Atlantic Cross Country </w:t>
                      </w:r>
                      <w:proofErr w:type="gramStart"/>
                      <w:r w:rsidRPr="00310226">
                        <w:rPr>
                          <w:sz w:val="24"/>
                          <w:szCs w:val="24"/>
                        </w:rPr>
                        <w:t>Championship .</w:t>
                      </w:r>
                      <w:proofErr w:type="gramEnd"/>
                    </w:p>
                    <w:p w:rsidR="00310226" w:rsidRDefault="00310226" w:rsidP="00310226">
                      <w:pPr>
                        <w:pStyle w:val="PlainText"/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sz w:val="24"/>
                          <w:szCs w:val="24"/>
                        </w:rPr>
                        <w:t>Congratulations!</w:t>
                      </w:r>
                    </w:p>
                    <w:p w:rsidR="009B5EB2" w:rsidRDefault="009B5EB2" w:rsidP="00310226">
                      <w:pPr>
                        <w:jc w:val="center"/>
                      </w:pPr>
                      <w:r w:rsidRPr="009B5EB2">
                        <w:rPr>
                          <w:noProof/>
                        </w:rPr>
                        <w:drawing>
                          <wp:inline distT="0" distB="0" distL="0" distR="0" wp14:anchorId="1CD9BC9E" wp14:editId="6825AF58">
                            <wp:extent cx="3218282" cy="2327715"/>
                            <wp:effectExtent l="7302" t="0" r="8573" b="8572"/>
                            <wp:docPr id="20" name="Picture 20" descr="C:\Users\mabiesus\AppData\Local\Microsoft\Windows\Temporary Internet Files\Content.Outlook\F3F91TQW\IMG_0848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mabiesus\AppData\Local\Microsoft\Windows\Temporary Internet Files\Content.Outlook\F3F91TQW\IMG_0848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3249398" cy="23502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65F62">
        <w:rPr>
          <w:noProof/>
        </w:rPr>
        <mc:AlternateContent>
          <mc:Choice Requires="wps">
            <w:drawing>
              <wp:anchor distT="45720" distB="45720" distL="114300" distR="114300" simplePos="0" relativeHeight="251708416" behindDoc="0" locked="0" layoutInCell="1" allowOverlap="1" wp14:anchorId="676FAE66" wp14:editId="42827584">
                <wp:simplePos x="0" y="0"/>
                <wp:positionH relativeFrom="page">
                  <wp:posOffset>638175</wp:posOffset>
                </wp:positionH>
                <wp:positionV relativeFrom="paragraph">
                  <wp:posOffset>78105</wp:posOffset>
                </wp:positionV>
                <wp:extent cx="3371850" cy="9163050"/>
                <wp:effectExtent l="0" t="0" r="19050" b="1905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850" cy="91630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5EB2" w:rsidRPr="009B5EB2" w:rsidRDefault="009B5EB2" w:rsidP="009B5EB2">
                            <w:pPr>
                              <w:pStyle w:val="NormalWeb"/>
                              <w:jc w:val="center"/>
                              <w:rPr>
                                <w:rFonts w:ascii="Tahoma" w:hAnsi="Tahoma" w:cs="Tahoma"/>
                                <w:b/>
                                <w:color w:val="000000"/>
                                <w:sz w:val="28"/>
                                <w:szCs w:val="28"/>
                              </w:rPr>
                            </w:pPr>
                            <w:r w:rsidRPr="009B5EB2">
                              <w:rPr>
                                <w:rFonts w:ascii="Tahoma" w:hAnsi="Tahoma" w:cs="Tahoma"/>
                                <w:b/>
                                <w:color w:val="000000"/>
                                <w:sz w:val="28"/>
                                <w:szCs w:val="28"/>
                              </w:rPr>
                              <w:t>Athletic News</w:t>
                            </w:r>
                          </w:p>
                          <w:p w:rsidR="009B5EB2" w:rsidRDefault="009B5EB2" w:rsidP="009B5EB2">
                            <w:pPr>
                              <w:pStyle w:val="NormalWeb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9B5EB2" w:rsidRPr="009B5EB2" w:rsidRDefault="009B5EB2" w:rsidP="009B5EB2">
                            <w:pPr>
                              <w:pStyle w:val="NormalWeb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</w:rPr>
                              <w:t>Tuesday, Nov. 17</w:t>
                            </w:r>
                          </w:p>
                          <w:p w:rsidR="009B5EB2" w:rsidRPr="009B5EB2" w:rsidRDefault="009B5EB2" w:rsidP="009B5EB2">
                            <w:pPr>
                              <w:pStyle w:val="NormalWeb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</w:rPr>
                              <w:t>HHS @ CHS Varsity Girls 6:00pm</w:t>
                            </w:r>
                          </w:p>
                          <w:p w:rsidR="009B5EB2" w:rsidRPr="009B5EB2" w:rsidRDefault="009B5EB2" w:rsidP="009B5EB2">
                            <w:pPr>
                              <w:pStyle w:val="NormalWeb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</w:rPr>
                              <w:t>HHS @ CHS Varsity Boys 8:00pm</w:t>
                            </w:r>
                          </w:p>
                          <w:p w:rsidR="009B5EB2" w:rsidRPr="009B5EB2" w:rsidRDefault="009B5EB2" w:rsidP="009B5EB2">
                            <w:pPr>
                              <w:pStyle w:val="NormalWeb"/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Wednesday, Nov. 18 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00FF0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CHS Mini Boys @ HCS Mini Boys   6:15pm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CHS Varsity B Boys @ WHS JV Boys 7:45pm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Nov. 20-21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00FF0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CHS Varsity B Boys @ NHS Tournament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Tuesday, Nov. 24 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CHS Varsity Girls @ NHS Varsity Girls 6:00pm 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0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CHS Varsity Boys @ NHS Varsity Boys 8:00pm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0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Monday, Nov. 30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0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JCS Varsity Girls @ CHS Varsity Girls 6:00pm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0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JCS Varsity Boys @ CHS Varsity Boys 8:00pm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0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Thursday, Dec. 3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0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CHS Varsity Girls @ WHS JV Girls 7:45pm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Friday/Saturday Dec. 4-5  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CHS Varsity B Boys Home Tournament 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CHS Varsity Girls @ Peggy </w:t>
                            </w:r>
                            <w:proofErr w:type="spellStart"/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McAleenan</w:t>
                            </w:r>
                            <w:proofErr w:type="spellEnd"/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Tournament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CHS Varsity Boys @ FCA Tournament 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Tuesday, Dec. 1st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Grade 6 Badminton Zones hosted by CHS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Wednesday, Dec. 2</w:t>
                            </w: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vertAlign w:val="superscript"/>
                              </w:rPr>
                              <w:t>nd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Grade 7 Badminton Zones hosted by </w:t>
                            </w:r>
                            <w:proofErr w:type="spellStart"/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Townsview</w:t>
                            </w:r>
                            <w:proofErr w:type="spellEnd"/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Thursday, Dec 3</w:t>
                            </w: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vertAlign w:val="superscript"/>
                              </w:rPr>
                              <w:t>rd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Grade 8 Badminton Zone hosted by </w:t>
                            </w:r>
                            <w:proofErr w:type="spellStart"/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Meduxnekeag</w:t>
                            </w:r>
                            <w:proofErr w:type="spellEnd"/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CHS Varsity Girls @ WHS JV Girls 7:45pm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Monday, Dec. 7</w:t>
                            </w: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  <w:vertAlign w:val="superscript"/>
                              </w:rPr>
                              <w:t>th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00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WHS JV Girls @ CHS Varsity Girls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00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WHS JV Boys @ CHS Varsity B Boys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00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Tuesday, Dec. 8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0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CHS Varsity Girls @ FCA Varsity Girls 6:00pm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0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CHS Varsity Boys @ FCA Varsity Boys 8:00pm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0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Friday, Dec. 11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CHS Celtics Home Tournament 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0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CHS Varsity B Boys @ Hampton High Tournament 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0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Monday, Dec. 14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0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NHS Varsity Girls @ CHS Varsity Girls 6:00pm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0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NHS Varsity Boys @ CHS Varsity Boys 8:00pm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0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Tuesday, Dec. 15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0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WHS Mini Boys @ CHS Mini Boys 6:00pm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0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Thursday, Dec. 17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0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HCS Varsity Girls @ CHS Varsity Girls 6:00pm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0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HCS Varsity Boys @ CHS </w:t>
                            </w:r>
                            <w:proofErr w:type="spellStart"/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Varisty</w:t>
                            </w:r>
                            <w:proofErr w:type="spellEnd"/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 Boys 8:00pm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 xml:space="preserve">Friday, Dec. 18/19 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CHS Varsity Boys @ Harvey High Tournament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00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Friday, Dec. 18-20</w:t>
                            </w:r>
                          </w:p>
                          <w:p w:rsidR="009B5EB2" w:rsidRPr="009B5EB2" w:rsidRDefault="009B5EB2" w:rsidP="009B5EB2">
                            <w:pPr>
                              <w:spacing w:line="276" w:lineRule="auto"/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</w:pPr>
                            <w:r w:rsidRPr="009B5EB2">
                              <w:rPr>
                                <w:rFonts w:asciiTheme="majorHAnsi" w:hAnsiTheme="majorHAnsi"/>
                                <w:color w:val="000000"/>
                                <w:sz w:val="20"/>
                                <w:szCs w:val="20"/>
                                <w:shd w:val="clear" w:color="auto" w:fill="FFFFFF"/>
                              </w:rPr>
                              <w:t>CHS Mini Boys @ HCS Mini Boys Tournament</w:t>
                            </w:r>
                          </w:p>
                          <w:p w:rsidR="00F65F62" w:rsidRDefault="00F65F62"/>
                          <w:p w:rsidR="00C11E0C" w:rsidRPr="00C11E0C" w:rsidRDefault="00C11E0C" w:rsidP="00C11E0C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C11E0C">
                              <w:rPr>
                                <w:b/>
                                <w:sz w:val="24"/>
                              </w:rPr>
                              <w:t>Thank you to Mrs. Wright for coaching our Cross Country Teams!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6FAE66" id="_x0000_s1031" type="#_x0000_t202" style="position:absolute;margin-left:50.25pt;margin-top:6.15pt;width:265.5pt;height:721.5pt;z-index:2517084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">
                <v:textbox>
                  <w:txbxContent>
                    <w:p w:rsidR="009B5EB2" w:rsidRPr="009B5EB2" w:rsidRDefault="009B5EB2" w:rsidP="009B5EB2">
                      <w:pPr>
                        <w:pStyle w:val="NormalWeb"/>
                        <w:jc w:val="center"/>
                        <w:rPr>
                          <w:rFonts w:ascii="Tahoma" w:hAnsi="Tahoma" w:cs="Tahoma"/>
                          <w:b/>
                          <w:color w:val="000000"/>
                          <w:sz w:val="28"/>
                          <w:szCs w:val="28"/>
                        </w:rPr>
                      </w:pPr>
                      <w:r w:rsidRPr="009B5EB2">
                        <w:rPr>
                          <w:rFonts w:ascii="Tahoma" w:hAnsi="Tahoma" w:cs="Tahoma"/>
                          <w:b/>
                          <w:color w:val="000000"/>
                          <w:sz w:val="28"/>
                          <w:szCs w:val="28"/>
                        </w:rPr>
                        <w:t>Athletic News</w:t>
                      </w:r>
                    </w:p>
                    <w:p w:rsidR="009B5EB2" w:rsidRDefault="009B5EB2" w:rsidP="009B5EB2">
                      <w:pPr>
                        <w:pStyle w:val="NormalWeb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</w:rPr>
                      </w:pPr>
                    </w:p>
                    <w:p w:rsidR="009B5EB2" w:rsidRPr="009B5EB2" w:rsidRDefault="009B5EB2" w:rsidP="009B5EB2">
                      <w:pPr>
                        <w:pStyle w:val="NormalWeb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</w:rPr>
                        <w:t>Tuesday, Nov. 17</w:t>
                      </w:r>
                    </w:p>
                    <w:p w:rsidR="009B5EB2" w:rsidRPr="009B5EB2" w:rsidRDefault="009B5EB2" w:rsidP="009B5EB2">
                      <w:pPr>
                        <w:pStyle w:val="NormalWeb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</w:rPr>
                        <w:t>HHS @ CHS Varsity Girls 6:00pm</w:t>
                      </w:r>
                    </w:p>
                    <w:p w:rsidR="009B5EB2" w:rsidRPr="009B5EB2" w:rsidRDefault="009B5EB2" w:rsidP="009B5EB2">
                      <w:pPr>
                        <w:pStyle w:val="NormalWeb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</w:rPr>
                        <w:t>HHS @ CHS Varsity Boys 8:00pm</w:t>
                      </w:r>
                    </w:p>
                    <w:p w:rsidR="009B5EB2" w:rsidRPr="009B5EB2" w:rsidRDefault="009B5EB2" w:rsidP="009B5EB2">
                      <w:pPr>
                        <w:pStyle w:val="NormalWeb"/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Wednesday, Nov. 18 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00FF0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CHS Mini Boys @ HCS Mini Boys   6:15pm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CHS Varsity B Boys @ WHS JV Boys 7:45pm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Nov. 20-21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00FF0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CHS Varsity B Boys @ NHS Tournament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Tuesday, Nov. 24 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CHS Varsity Girls @ NHS Varsity Girls 6:00pm 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0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CHS Varsity Boys @ NHS Varsity Boys 8:00pm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0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Monday, Nov. 30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0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JCS Varsity Girls @ CHS Varsity Girls 6:00pm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0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JCS Varsity Boys @ CHS Varsity Boys 8:00pm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0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Thursday, Dec. 3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0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CHS Varsity Girls @ WHS JV Girls 7:45pm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Friday/Saturday Dec. 4-5  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CHS Varsity B Boys Home Tournament 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CHS Varsity Girls @ Peggy </w:t>
                      </w:r>
                      <w:proofErr w:type="spellStart"/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McAleenan</w:t>
                      </w:r>
                      <w:proofErr w:type="spellEnd"/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Tournament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CHS Varsity Boys @ FCA Tournament 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Tuesday, Dec. 1st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Grade 6 Badminton Zones hosted by CHS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Wednesday, Dec. 2</w:t>
                      </w: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  <w:vertAlign w:val="superscript"/>
                        </w:rPr>
                        <w:t>nd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Grade 7 Badminton Zones hosted by </w:t>
                      </w:r>
                      <w:proofErr w:type="spellStart"/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Townsview</w:t>
                      </w:r>
                      <w:proofErr w:type="spellEnd"/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Thursday, Dec 3</w:t>
                      </w: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  <w:vertAlign w:val="superscript"/>
                        </w:rPr>
                        <w:t>rd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Grade 8 Badminton Zone hosted by </w:t>
                      </w:r>
                      <w:proofErr w:type="spellStart"/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Meduxnekeag</w:t>
                      </w:r>
                      <w:proofErr w:type="spellEnd"/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CHS Varsity Girls @ WHS JV Girls 7:45pm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Monday, Dec. 7</w:t>
                      </w: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  <w:vertAlign w:val="superscript"/>
                        </w:rPr>
                        <w:t>th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00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WHS JV Girls @ CHS Varsity Girls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00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WHS JV Boys @ CHS Varsity B Boys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00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Tuesday, Dec. 8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0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CHS Varsity Girls @ FCA Varsity Girls 6:00pm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0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CHS Varsity Boys @ FCA Varsity Boys 8:00pm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0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Friday, Dec. 11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CHS Celtics Home Tournament 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0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CHS Varsity B Boys @ Hampton High Tournament 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0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Monday, Dec. 14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0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NHS Varsity Girls @ CHS Varsity Girls 6:00pm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0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NHS Varsity Boys @ CHS Varsity Boys 8:00pm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0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Tuesday, Dec. 15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0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WHS Mini Boys @ CHS Mini Boys 6:00pm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0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Thursday, Dec. 17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0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HCS Varsity Girls @ CHS Varsity Girls 6:00pm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0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HCS Varsity Boys @ CHS </w:t>
                      </w:r>
                      <w:proofErr w:type="spellStart"/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Varisty</w:t>
                      </w:r>
                      <w:proofErr w:type="spellEnd"/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 Boys 8:00pm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 xml:space="preserve">Friday, Dec. 18/19 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CHS Varsity Boys @ Harvey High Tournament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00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Friday, Dec. 18-20</w:t>
                      </w:r>
                    </w:p>
                    <w:p w:rsidR="009B5EB2" w:rsidRPr="009B5EB2" w:rsidRDefault="009B5EB2" w:rsidP="009B5EB2">
                      <w:pPr>
                        <w:spacing w:line="276" w:lineRule="auto"/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</w:pPr>
                      <w:r w:rsidRPr="009B5EB2">
                        <w:rPr>
                          <w:rFonts w:asciiTheme="majorHAnsi" w:hAnsiTheme="majorHAnsi"/>
                          <w:color w:val="000000"/>
                          <w:sz w:val="20"/>
                          <w:szCs w:val="20"/>
                          <w:shd w:val="clear" w:color="auto" w:fill="FFFFFF"/>
                        </w:rPr>
                        <w:t>CHS Mini Boys @ HCS Mini Boys Tournament</w:t>
                      </w:r>
                    </w:p>
                    <w:p w:rsidR="00F65F62" w:rsidRDefault="00F65F62"/>
                    <w:p w:rsidR="00C11E0C" w:rsidRPr="00C11E0C" w:rsidRDefault="00C11E0C" w:rsidP="00C11E0C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C11E0C">
                        <w:rPr>
                          <w:b/>
                          <w:sz w:val="24"/>
                        </w:rPr>
                        <w:t>Thank you to Mrs. Wright for coaching our Cross Country Teams!</w:t>
                      </w:r>
                    </w:p>
                  </w:txbxContent>
                </v:textbox>
                <w10:wrap type="square" anchorx="page"/>
              </v:shape>
            </w:pict>
          </mc:Fallback>
        </mc:AlternateContent>
      </w:r>
      <w:r w:rsidR="00F65F62">
        <w:rPr>
          <w:noProof/>
        </w:rPr>
        <w:t xml:space="preserve"> </w:t>
      </w:r>
      <w:bookmarkStart w:id="0" w:name="_GoBack"/>
      <w:bookmarkEnd w:id="0"/>
    </w:p>
    <w:sectPr w:rsidR="009B5EB2" w:rsidSect="00974000">
      <w:headerReference w:type="even" r:id="rId11"/>
      <w:headerReference w:type="default" r:id="rId12"/>
      <w:headerReference w:type="first" r:id="rId13"/>
      <w:pgSz w:w="12240" w:h="15840" w:code="1"/>
      <w:pgMar w:top="432" w:right="720" w:bottom="432" w:left="720" w:header="0" w:footer="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4794D" w:rsidRDefault="00F4794D">
      <w:r>
        <w:separator/>
      </w:r>
    </w:p>
  </w:endnote>
  <w:endnote w:type="continuationSeparator" w:id="0">
    <w:p w:rsidR="00F4794D" w:rsidRDefault="00F479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4794D" w:rsidRDefault="00F4794D">
      <w:r>
        <w:separator/>
      </w:r>
    </w:p>
  </w:footnote>
  <w:footnote w:type="continuationSeparator" w:id="0">
    <w:p w:rsidR="00F4794D" w:rsidRDefault="00F479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20308" w:rsidRDefault="00974000" w:rsidP="00C876E7">
    <w:pPr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page">
                <wp:posOffset>621665</wp:posOffset>
              </wp:positionH>
              <wp:positionV relativeFrom="page">
                <wp:posOffset>654685</wp:posOffset>
              </wp:positionV>
              <wp:extent cx="2923540" cy="308610"/>
              <wp:effectExtent l="2540" t="0" r="0" b="0"/>
              <wp:wrapNone/>
              <wp:docPr id="5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23540" cy="308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76E7" w:rsidRDefault="00C876E7" w:rsidP="00774DA7">
                          <w:pPr>
                            <w:tabs>
                              <w:tab w:val="left" w:pos="360"/>
                            </w:tabs>
                          </w:pPr>
                          <w:r w:rsidRPr="00C876E7">
                            <w:rPr>
                              <w:rStyle w:val="AllCapsChar"/>
                            </w:rPr>
                            <w:fldChar w:fldCharType="begin"/>
                          </w:r>
                          <w:r w:rsidRPr="00C876E7">
                            <w:rPr>
                              <w:rStyle w:val="AllCapsChar"/>
                            </w:rPr>
                            <w:instrText xml:space="preserve">PAGE  </w:instrText>
                          </w:r>
                          <w:r w:rsidRPr="00C876E7">
                            <w:rPr>
                              <w:rStyle w:val="AllCapsChar"/>
                            </w:rPr>
                            <w:fldChar w:fldCharType="separate"/>
                          </w:r>
                          <w:r w:rsidR="00C11E0C">
                            <w:rPr>
                              <w:rStyle w:val="AllCapsChar"/>
                              <w:noProof/>
                            </w:rPr>
                            <w:t>2</w:t>
                          </w:r>
                          <w:r w:rsidRPr="00C876E7">
                            <w:rPr>
                              <w:rStyle w:val="AllCapsChar"/>
                            </w:rPr>
                            <w:fldChar w:fldCharType="end"/>
                          </w:r>
                          <w:r w:rsidR="00774DA7">
                            <w:rPr>
                              <w:rStyle w:val="PageNumber"/>
                            </w:rPr>
                            <w:tab/>
                          </w:r>
                          <w:r w:rsidRPr="00C876E7">
                            <w:rPr>
                              <w:rStyle w:val="AllCapsChar"/>
                            </w:rPr>
                            <w:t>Type Title Here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32" type="#_x0000_t202" style="position:absolute;left:0;text-align:left;margin-left:48.95pt;margin-top:51.55pt;width:230.2pt;height:24.3pt;z-index:2516597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" filled="f" stroked="f">
              <v:textbox>
                <w:txbxContent>
                  <w:p w:rsidR="00C876E7" w:rsidRDefault="00C876E7" w:rsidP="00774DA7">
                    <w:pPr>
                      <w:tabs>
                        <w:tab w:val="left" w:pos="360"/>
                      </w:tabs>
                    </w:pPr>
                    <w:r w:rsidRPr="00C876E7">
                      <w:rPr>
                        <w:rStyle w:val="AllCapsChar"/>
                      </w:rPr>
                      <w:fldChar w:fldCharType="begin"/>
                    </w:r>
                    <w:r w:rsidRPr="00C876E7">
                      <w:rPr>
                        <w:rStyle w:val="AllCapsChar"/>
                      </w:rPr>
                      <w:instrText xml:space="preserve">PAGE  </w:instrText>
                    </w:r>
                    <w:r w:rsidRPr="00C876E7">
                      <w:rPr>
                        <w:rStyle w:val="AllCapsChar"/>
                      </w:rPr>
                      <w:fldChar w:fldCharType="separate"/>
                    </w:r>
                    <w:r w:rsidR="00C11E0C">
                      <w:rPr>
                        <w:rStyle w:val="AllCapsChar"/>
                        <w:noProof/>
                      </w:rPr>
                      <w:t>2</w:t>
                    </w:r>
                    <w:r w:rsidRPr="00C876E7">
                      <w:rPr>
                        <w:rStyle w:val="AllCapsChar"/>
                      </w:rPr>
                      <w:fldChar w:fldCharType="end"/>
                    </w:r>
                    <w:r w:rsidR="00774DA7">
                      <w:rPr>
                        <w:rStyle w:val="PageNumber"/>
                      </w:rPr>
                      <w:tab/>
                    </w:r>
                    <w:r w:rsidRPr="00C876E7">
                      <w:rPr>
                        <w:rStyle w:val="AllCapsChar"/>
                      </w:rPr>
                      <w:t>Type Title Here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1254125</wp:posOffset>
              </wp:positionH>
              <wp:positionV relativeFrom="paragraph">
                <wp:posOffset>586105</wp:posOffset>
              </wp:positionV>
              <wp:extent cx="5486400" cy="365760"/>
              <wp:effectExtent l="0" t="0" r="3175" b="635"/>
              <wp:wrapNone/>
              <wp:docPr id="4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6400" cy="3657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89B00">
                              <a:gamma/>
                              <a:tint val="0"/>
                              <a:invGamma/>
                            </a:srgbClr>
                          </a:gs>
                          <a:gs pos="100000">
                            <a:srgbClr val="E89B00"/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7ADDC205" id="Rectangle 4" o:spid="_x0000_s1026" style="position:absolute;margin-left:98.75pt;margin-top:46.15pt;width:6in;height:28.8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" stroked="f">
              <v:fill color2="#e89b00" rotate="t" angle="90" focus="100%" type="gradient"/>
            </v:rect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650FE" w:rsidRDefault="00974000" w:rsidP="002509B2">
    <w:pPr>
      <w:ind w:right="360" w:firstLine="360"/>
    </w:pP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page">
                <wp:posOffset>6858000</wp:posOffset>
              </wp:positionH>
              <wp:positionV relativeFrom="page">
                <wp:posOffset>643890</wp:posOffset>
              </wp:positionV>
              <wp:extent cx="351155" cy="308610"/>
              <wp:effectExtent l="0" t="0" r="1270" b="0"/>
              <wp:wrapNone/>
              <wp:docPr id="3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51155" cy="3086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C876E7" w:rsidRDefault="00C876E7" w:rsidP="00C876E7">
                          <w:pPr>
                            <w:pStyle w:val="AllCaps"/>
                          </w:pPr>
                          <w:r>
                            <w:rPr>
                              <w:rStyle w:val="PageNumber"/>
                            </w:rPr>
                            <w:fldChar w:fldCharType="begin"/>
                          </w:r>
                          <w:r>
                            <w:rPr>
                              <w:rStyle w:val="PageNumber"/>
                            </w:rPr>
                            <w:instrText xml:space="preserve">PAGE  </w:instrText>
                          </w:r>
                          <w:r>
                            <w:rPr>
                              <w:rStyle w:val="PageNumber"/>
                            </w:rPr>
                            <w:fldChar w:fldCharType="separate"/>
                          </w:r>
                          <w:r w:rsidR="00B4049B">
                            <w:rPr>
                              <w:rStyle w:val="PageNumber"/>
                              <w:noProof/>
                            </w:rPr>
                            <w:t>3</w:t>
                          </w:r>
                          <w:r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3" type="#_x0000_t202" style="position:absolute;left:0;text-align:left;margin-left:540pt;margin-top:50.7pt;width:27.65pt;height:24.3pt;z-index:2516587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" filled="f" stroked="f">
              <v:textbox>
                <w:txbxContent>
                  <w:p w:rsidR="00C876E7" w:rsidRDefault="00C876E7" w:rsidP="00C876E7">
                    <w:pPr>
                      <w:pStyle w:val="AllCaps"/>
                    </w:pPr>
                    <w:r>
                      <w:rPr>
                        <w:rStyle w:val="PageNumber"/>
                      </w:rPr>
                      <w:fldChar w:fldCharType="begin"/>
                    </w:r>
                    <w:r>
                      <w:rPr>
                        <w:rStyle w:val="PageNumber"/>
                      </w:rPr>
                      <w:instrText xml:space="preserve">PAGE  </w:instrText>
                    </w:r>
                    <w:r>
                      <w:rPr>
                        <w:rStyle w:val="PageNumber"/>
                      </w:rPr>
                      <w:fldChar w:fldCharType="separate"/>
                    </w:r>
                    <w:r w:rsidR="00B4049B">
                      <w:rPr>
                        <w:rStyle w:val="PageNumber"/>
                        <w:noProof/>
                      </w:rPr>
                      <w:t>3</w:t>
                    </w:r>
                    <w:r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>
              <wp:simplePos x="0" y="0"/>
              <wp:positionH relativeFrom="column">
                <wp:posOffset>113665</wp:posOffset>
              </wp:positionH>
              <wp:positionV relativeFrom="paragraph">
                <wp:posOffset>588645</wp:posOffset>
              </wp:positionV>
              <wp:extent cx="5486400" cy="365760"/>
              <wp:effectExtent l="0" t="0" r="635" b="0"/>
              <wp:wrapNone/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86400" cy="365760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89B00"/>
                          </a:gs>
                          <a:gs pos="100000">
                            <a:srgbClr val="E89B00">
                              <a:gamma/>
                              <a:tint val="0"/>
                              <a:invGamma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073A3BC4" id="Rectangle 5" o:spid="_x0000_s1026" style="position:absolute;margin-left:8.95pt;margin-top:46.35pt;width:6in;height:28.8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" fillcolor="#e89b00" stroked="f">
              <v:fill rotate="t" angle="90" focus="100%" type="gradient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2A64" w:rsidRDefault="00974000" w:rsidP="00462A64">
    <w:pPr>
      <w:tabs>
        <w:tab w:val="left" w:pos="8730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56704" behindDoc="0" locked="0" layoutInCell="1" allowOverlap="1">
              <wp:simplePos x="0" y="0"/>
              <wp:positionH relativeFrom="column">
                <wp:posOffset>106680</wp:posOffset>
              </wp:positionH>
              <wp:positionV relativeFrom="paragraph">
                <wp:posOffset>459105</wp:posOffset>
              </wp:positionV>
              <wp:extent cx="5029835" cy="697865"/>
              <wp:effectExtent l="1905" t="1905" r="0" b="0"/>
              <wp:wrapNone/>
              <wp:docPr id="1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029835" cy="697865"/>
                      </a:xfrm>
                      <a:prstGeom prst="rect">
                        <a:avLst/>
                      </a:prstGeom>
                      <a:gradFill rotWithShape="1">
                        <a:gsLst>
                          <a:gs pos="0">
                            <a:srgbClr val="E89B00"/>
                          </a:gs>
                          <a:gs pos="100000">
                            <a:srgbClr val="E89B00">
                              <a:gamma/>
                              <a:tint val="0"/>
                              <a:invGamma/>
                            </a:srgbClr>
                          </a:gs>
                        </a:gsLst>
                        <a:lin ang="0" scaled="1"/>
                      </a:gra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118B1E7" id="Rectangle 3" o:spid="_x0000_s1026" style="position:absolute;margin-left:8.4pt;margin-top:36.15pt;width:396.05pt;height:54.9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" fillcolor="#e89b00" stroked="f">
              <v:fill rotate="t" angle="90" focus="100%" type="gradient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5FD78C6"/>
    <w:multiLevelType w:val="hybridMultilevel"/>
    <w:tmpl w:val="0DD87D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BB41D90"/>
    <w:multiLevelType w:val="hybridMultilevel"/>
    <w:tmpl w:val="9DE26D3A"/>
    <w:lvl w:ilvl="0" w:tplc="04090001">
      <w:start w:val="1"/>
      <w:numFmt w:val="bullet"/>
      <w:lvlText w:val=""/>
      <w:lvlJc w:val="left"/>
      <w:pPr>
        <w:ind w:left="83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5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7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9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71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3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5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7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97" w:hanging="360"/>
      </w:pPr>
      <w:rPr>
        <w:rFonts w:ascii="Wingdings" w:hAnsi="Wingdings" w:hint="default"/>
      </w:rPr>
    </w:lvl>
  </w:abstractNum>
  <w:abstractNum w:abstractNumId="2">
    <w:nsid w:val="11895C72"/>
    <w:multiLevelType w:val="hybridMultilevel"/>
    <w:tmpl w:val="B734DA60"/>
    <w:lvl w:ilvl="0" w:tplc="04090001">
      <w:start w:val="1"/>
      <w:numFmt w:val="bullet"/>
      <w:lvlText w:val="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47A4AC8"/>
    <w:multiLevelType w:val="hybridMultilevel"/>
    <w:tmpl w:val="4FB674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5696"/>
    <w:rsid w:val="0009537F"/>
    <w:rsid w:val="000961EB"/>
    <w:rsid w:val="000B2761"/>
    <w:rsid w:val="000B51EF"/>
    <w:rsid w:val="000B7F1A"/>
    <w:rsid w:val="000C0A6F"/>
    <w:rsid w:val="000C4CD5"/>
    <w:rsid w:val="000E013E"/>
    <w:rsid w:val="00120308"/>
    <w:rsid w:val="00120653"/>
    <w:rsid w:val="00136929"/>
    <w:rsid w:val="001650FE"/>
    <w:rsid w:val="001C3089"/>
    <w:rsid w:val="001E4DD0"/>
    <w:rsid w:val="001E7A17"/>
    <w:rsid w:val="00201156"/>
    <w:rsid w:val="002178D7"/>
    <w:rsid w:val="002509B2"/>
    <w:rsid w:val="002A05B8"/>
    <w:rsid w:val="002A73E2"/>
    <w:rsid w:val="00306C31"/>
    <w:rsid w:val="00310226"/>
    <w:rsid w:val="003122C5"/>
    <w:rsid w:val="0038237E"/>
    <w:rsid w:val="003970E4"/>
    <w:rsid w:val="00405696"/>
    <w:rsid w:val="004349B7"/>
    <w:rsid w:val="00462A64"/>
    <w:rsid w:val="004720A9"/>
    <w:rsid w:val="00472784"/>
    <w:rsid w:val="004B455E"/>
    <w:rsid w:val="00503E3D"/>
    <w:rsid w:val="00531DB1"/>
    <w:rsid w:val="00551A62"/>
    <w:rsid w:val="00553185"/>
    <w:rsid w:val="005731A6"/>
    <w:rsid w:val="005B79C6"/>
    <w:rsid w:val="005D480F"/>
    <w:rsid w:val="005F0B56"/>
    <w:rsid w:val="00621554"/>
    <w:rsid w:val="00667B70"/>
    <w:rsid w:val="00693BE5"/>
    <w:rsid w:val="006A0039"/>
    <w:rsid w:val="006C1DD7"/>
    <w:rsid w:val="00712F93"/>
    <w:rsid w:val="007217A5"/>
    <w:rsid w:val="0072530C"/>
    <w:rsid w:val="0073170E"/>
    <w:rsid w:val="00754184"/>
    <w:rsid w:val="0076654E"/>
    <w:rsid w:val="00774DA7"/>
    <w:rsid w:val="00791007"/>
    <w:rsid w:val="007A41D0"/>
    <w:rsid w:val="007A7214"/>
    <w:rsid w:val="007B3B99"/>
    <w:rsid w:val="007D295B"/>
    <w:rsid w:val="007D406C"/>
    <w:rsid w:val="008165FF"/>
    <w:rsid w:val="00845A3E"/>
    <w:rsid w:val="008633C5"/>
    <w:rsid w:val="008A1F5E"/>
    <w:rsid w:val="008D16B2"/>
    <w:rsid w:val="008E0FD5"/>
    <w:rsid w:val="00970852"/>
    <w:rsid w:val="00974000"/>
    <w:rsid w:val="0099394B"/>
    <w:rsid w:val="009A037D"/>
    <w:rsid w:val="009B4805"/>
    <w:rsid w:val="009B5EB2"/>
    <w:rsid w:val="009B65CC"/>
    <w:rsid w:val="009D7A46"/>
    <w:rsid w:val="009F51F1"/>
    <w:rsid w:val="00A742B0"/>
    <w:rsid w:val="00A8587B"/>
    <w:rsid w:val="00A90A49"/>
    <w:rsid w:val="00A97DB5"/>
    <w:rsid w:val="00AA1902"/>
    <w:rsid w:val="00AC4CC5"/>
    <w:rsid w:val="00AC6CB5"/>
    <w:rsid w:val="00AF0E69"/>
    <w:rsid w:val="00B071DE"/>
    <w:rsid w:val="00B2769F"/>
    <w:rsid w:val="00B4049B"/>
    <w:rsid w:val="00B42BF2"/>
    <w:rsid w:val="00B61D6C"/>
    <w:rsid w:val="00B62368"/>
    <w:rsid w:val="00B84405"/>
    <w:rsid w:val="00B93879"/>
    <w:rsid w:val="00BB7953"/>
    <w:rsid w:val="00BD4F24"/>
    <w:rsid w:val="00BE639A"/>
    <w:rsid w:val="00C11E0C"/>
    <w:rsid w:val="00C25FD9"/>
    <w:rsid w:val="00C3737C"/>
    <w:rsid w:val="00C61881"/>
    <w:rsid w:val="00C876E7"/>
    <w:rsid w:val="00CA61CC"/>
    <w:rsid w:val="00D06B8C"/>
    <w:rsid w:val="00D07ABC"/>
    <w:rsid w:val="00D2690E"/>
    <w:rsid w:val="00D436FD"/>
    <w:rsid w:val="00D61D9B"/>
    <w:rsid w:val="00D61FB4"/>
    <w:rsid w:val="00D8695C"/>
    <w:rsid w:val="00DB5E11"/>
    <w:rsid w:val="00DD4EEF"/>
    <w:rsid w:val="00E22204"/>
    <w:rsid w:val="00E32D23"/>
    <w:rsid w:val="00E37291"/>
    <w:rsid w:val="00E37851"/>
    <w:rsid w:val="00E627BA"/>
    <w:rsid w:val="00EC5E32"/>
    <w:rsid w:val="00EE4506"/>
    <w:rsid w:val="00EF0CF2"/>
    <w:rsid w:val="00F4794D"/>
    <w:rsid w:val="00F63CB6"/>
    <w:rsid w:val="00F65F62"/>
    <w:rsid w:val="00F831F1"/>
    <w:rsid w:val="00FB648E"/>
    <w:rsid w:val="00FB76C8"/>
    <w:rsid w:val="00FC5319"/>
    <w:rsid w:val="00FD7582"/>
    <w:rsid w:val="00FE25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65CA8BA1-CFB4-45A9-8145-5B397D2D4C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70852"/>
    <w:rPr>
      <w:rFonts w:ascii="Century Gothic" w:hAnsi="Century Gothic"/>
      <w:sz w:val="16"/>
      <w:szCs w:val="24"/>
    </w:rPr>
  </w:style>
  <w:style w:type="paragraph" w:styleId="Heading1">
    <w:name w:val="heading 1"/>
    <w:basedOn w:val="Normal"/>
    <w:next w:val="Normal"/>
    <w:qFormat/>
    <w:rsid w:val="00667B70"/>
    <w:pPr>
      <w:keepNext/>
      <w:spacing w:before="240"/>
      <w:ind w:left="270"/>
      <w:outlineLvl w:val="0"/>
    </w:pPr>
    <w:rPr>
      <w:rFonts w:cs="Arial"/>
      <w:bCs/>
      <w:kern w:val="32"/>
      <w:sz w:val="60"/>
      <w:szCs w:val="32"/>
    </w:rPr>
  </w:style>
  <w:style w:type="paragraph" w:styleId="Heading2">
    <w:name w:val="heading 2"/>
    <w:basedOn w:val="Normal"/>
    <w:next w:val="Normal"/>
    <w:qFormat/>
    <w:rsid w:val="00970852"/>
    <w:pPr>
      <w:keepNext/>
      <w:spacing w:before="240" w:after="60"/>
      <w:ind w:left="180"/>
      <w:outlineLvl w:val="1"/>
    </w:pPr>
    <w:rPr>
      <w:rFonts w:cs="Arial"/>
      <w:bCs/>
      <w:iCs/>
      <w:color w:val="E89B00"/>
      <w:sz w:val="40"/>
      <w:szCs w:val="28"/>
    </w:rPr>
  </w:style>
  <w:style w:type="paragraph" w:styleId="Heading3">
    <w:name w:val="heading 3"/>
    <w:basedOn w:val="Heading2"/>
    <w:next w:val="Normal"/>
    <w:qFormat/>
    <w:rsid w:val="00AC4CC5"/>
    <w:pPr>
      <w:ind w:left="450"/>
      <w:outlineLvl w:val="2"/>
    </w:pPr>
  </w:style>
  <w:style w:type="paragraph" w:styleId="Heading4">
    <w:name w:val="heading 4"/>
    <w:basedOn w:val="LeftColumnText"/>
    <w:next w:val="Normal"/>
    <w:link w:val="Heading4Char"/>
    <w:qFormat/>
    <w:rsid w:val="00A90A49"/>
    <w:pPr>
      <w:framePr w:wrap="around" w:vAnchor="page" w:hAnchor="page" w:y="721"/>
      <w:suppressOverlap/>
      <w:outlineLvl w:val="3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ewsletterBodyText">
    <w:name w:val="Newsletter Body Text"/>
    <w:basedOn w:val="Normal"/>
    <w:rsid w:val="00B071DE"/>
    <w:pPr>
      <w:spacing w:after="200" w:line="288" w:lineRule="auto"/>
    </w:pPr>
  </w:style>
  <w:style w:type="paragraph" w:customStyle="1" w:styleId="LeftColumnText">
    <w:name w:val="Left Column Text"/>
    <w:basedOn w:val="Normal"/>
    <w:link w:val="LeftColumnTextChar"/>
    <w:rsid w:val="00667B70"/>
    <w:pPr>
      <w:framePr w:hSpace="187" w:wrap="around" w:vAnchor="text" w:hAnchor="text" w:xAlign="center" w:y="1"/>
      <w:spacing w:after="160" w:line="312" w:lineRule="auto"/>
    </w:pPr>
  </w:style>
  <w:style w:type="character" w:styleId="Hyperlink">
    <w:name w:val="Hyperlink"/>
    <w:rsid w:val="00405696"/>
    <w:rPr>
      <w:color w:val="0000FF"/>
      <w:u w:val="single"/>
    </w:rPr>
  </w:style>
  <w:style w:type="paragraph" w:customStyle="1" w:styleId="LeftColumnHeading">
    <w:name w:val="Left Column Heading"/>
    <w:basedOn w:val="Normal"/>
    <w:link w:val="LeftColumnHeadingCharChar"/>
    <w:rsid w:val="00667B70"/>
    <w:rPr>
      <w:b/>
      <w:szCs w:val="16"/>
    </w:rPr>
  </w:style>
  <w:style w:type="character" w:customStyle="1" w:styleId="LeftColumnHeadingCharChar">
    <w:name w:val="Left Column Heading Char Char"/>
    <w:link w:val="LeftColumnHeading"/>
    <w:rsid w:val="00667B70"/>
    <w:rPr>
      <w:rFonts w:ascii="Century Gothic" w:hAnsi="Century Gothic"/>
      <w:b/>
      <w:sz w:val="16"/>
      <w:szCs w:val="16"/>
      <w:lang w:val="en-US" w:eastAsia="en-US" w:bidi="ar-SA"/>
    </w:rPr>
  </w:style>
  <w:style w:type="paragraph" w:customStyle="1" w:styleId="Information">
    <w:name w:val="Information"/>
    <w:basedOn w:val="Normal"/>
    <w:rsid w:val="00667B70"/>
    <w:pPr>
      <w:ind w:left="257"/>
    </w:pPr>
  </w:style>
  <w:style w:type="paragraph" w:customStyle="1" w:styleId="LeftColumnCaption">
    <w:name w:val="Left Column Caption"/>
    <w:basedOn w:val="LeftColumnText"/>
    <w:rsid w:val="00C3737C"/>
    <w:pPr>
      <w:framePr w:wrap="around"/>
      <w:spacing w:line="552" w:lineRule="auto"/>
    </w:pPr>
    <w:rPr>
      <w:i/>
    </w:rPr>
  </w:style>
  <w:style w:type="paragraph" w:customStyle="1" w:styleId="NewsletterDate">
    <w:name w:val="Newsletter Date"/>
    <w:basedOn w:val="LeftColumnHeading"/>
    <w:rsid w:val="00D07ABC"/>
    <w:pPr>
      <w:ind w:left="257"/>
    </w:pPr>
  </w:style>
  <w:style w:type="paragraph" w:styleId="BalloonText">
    <w:name w:val="Balloon Text"/>
    <w:basedOn w:val="Normal"/>
    <w:semiHidden/>
    <w:rsid w:val="000B2761"/>
    <w:rPr>
      <w:rFonts w:ascii="Tahoma" w:hAnsi="Tahoma" w:cs="Tahoma"/>
      <w:szCs w:val="16"/>
    </w:rPr>
  </w:style>
  <w:style w:type="paragraph" w:styleId="Footer">
    <w:name w:val="footer"/>
    <w:basedOn w:val="Normal"/>
    <w:rsid w:val="00C876E7"/>
    <w:pPr>
      <w:tabs>
        <w:tab w:val="center" w:pos="4320"/>
        <w:tab w:val="right" w:pos="8640"/>
      </w:tabs>
    </w:pPr>
  </w:style>
  <w:style w:type="paragraph" w:customStyle="1" w:styleId="MailingAddress">
    <w:name w:val="Mailing Address"/>
    <w:basedOn w:val="Normal"/>
    <w:rsid w:val="00D06B8C"/>
    <w:rPr>
      <w:caps/>
      <w:sz w:val="20"/>
      <w:szCs w:val="20"/>
    </w:rPr>
  </w:style>
  <w:style w:type="paragraph" w:customStyle="1" w:styleId="Tagline">
    <w:name w:val="Tagline"/>
    <w:basedOn w:val="Normal"/>
    <w:rsid w:val="00D06B8C"/>
    <w:rPr>
      <w:i/>
    </w:rPr>
  </w:style>
  <w:style w:type="paragraph" w:customStyle="1" w:styleId="ParagraphRuleAbove">
    <w:name w:val="Paragraph Rule Above"/>
    <w:basedOn w:val="Normal"/>
    <w:rsid w:val="00D06B8C"/>
    <w:pPr>
      <w:pBdr>
        <w:bottom w:val="single" w:sz="2" w:space="1" w:color="auto"/>
      </w:pBdr>
      <w:spacing w:after="120"/>
    </w:pPr>
  </w:style>
  <w:style w:type="paragraph" w:customStyle="1" w:styleId="ParagraphRuleBelow">
    <w:name w:val="Paragraph Rule Below"/>
    <w:basedOn w:val="Normal"/>
    <w:rsid w:val="00D06B8C"/>
    <w:pPr>
      <w:pBdr>
        <w:top w:val="single" w:sz="2" w:space="1" w:color="auto"/>
      </w:pBdr>
      <w:spacing w:before="120"/>
    </w:pPr>
  </w:style>
  <w:style w:type="paragraph" w:customStyle="1" w:styleId="MailingAddressBold">
    <w:name w:val="Mailing Address Bold"/>
    <w:basedOn w:val="MailingAddress"/>
    <w:rsid w:val="00D06B8C"/>
    <w:rPr>
      <w:b/>
    </w:rPr>
  </w:style>
  <w:style w:type="paragraph" w:customStyle="1" w:styleId="ReturnMailingAddress">
    <w:name w:val="Return Mailing Address"/>
    <w:basedOn w:val="MailingAddress"/>
    <w:rsid w:val="007B3B99"/>
    <w:rPr>
      <w:sz w:val="16"/>
    </w:rPr>
  </w:style>
  <w:style w:type="paragraph" w:customStyle="1" w:styleId="ReturnMailingAddressBold">
    <w:name w:val="Return Mailing Address Bold"/>
    <w:basedOn w:val="ReturnMailingAddress"/>
    <w:rsid w:val="007B3B99"/>
    <w:rPr>
      <w:b/>
    </w:rPr>
  </w:style>
  <w:style w:type="paragraph" w:styleId="Header">
    <w:name w:val="header"/>
    <w:basedOn w:val="Normal"/>
    <w:rsid w:val="00C876E7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876E7"/>
  </w:style>
  <w:style w:type="paragraph" w:customStyle="1" w:styleId="AllCaps">
    <w:name w:val="All Caps"/>
    <w:basedOn w:val="Normal"/>
    <w:link w:val="AllCapsChar"/>
    <w:rsid w:val="00774DA7"/>
    <w:pPr>
      <w:tabs>
        <w:tab w:val="left" w:pos="360"/>
      </w:tabs>
    </w:pPr>
    <w:rPr>
      <w:b/>
      <w:caps/>
      <w:color w:val="E89B00"/>
      <w:szCs w:val="16"/>
    </w:rPr>
  </w:style>
  <w:style w:type="character" w:customStyle="1" w:styleId="AllCapsChar">
    <w:name w:val="All Caps Char"/>
    <w:link w:val="AllCaps"/>
    <w:rsid w:val="00774DA7"/>
    <w:rPr>
      <w:rFonts w:ascii="Century Gothic" w:hAnsi="Century Gothic"/>
      <w:b/>
      <w:caps/>
      <w:color w:val="E89B00"/>
      <w:sz w:val="16"/>
      <w:szCs w:val="16"/>
      <w:lang w:val="en-US" w:eastAsia="en-US" w:bidi="ar-SA"/>
    </w:rPr>
  </w:style>
  <w:style w:type="character" w:customStyle="1" w:styleId="LeftColumnTextChar">
    <w:name w:val="Left Column Text Char"/>
    <w:link w:val="LeftColumnText"/>
    <w:rsid w:val="00A90A49"/>
    <w:rPr>
      <w:rFonts w:ascii="Century Gothic" w:hAnsi="Century Gothic"/>
      <w:sz w:val="16"/>
      <w:szCs w:val="24"/>
      <w:lang w:val="en-US" w:eastAsia="en-US" w:bidi="ar-SA"/>
    </w:rPr>
  </w:style>
  <w:style w:type="character" w:customStyle="1" w:styleId="Heading4Char">
    <w:name w:val="Heading 4 Char"/>
    <w:link w:val="Heading4"/>
    <w:rsid w:val="00774DA7"/>
    <w:rPr>
      <w:rFonts w:ascii="Century Gothic" w:hAnsi="Century Gothic"/>
      <w:b/>
      <w:sz w:val="16"/>
      <w:szCs w:val="24"/>
      <w:lang w:val="en-US" w:eastAsia="en-US" w:bidi="ar-SA"/>
    </w:rPr>
  </w:style>
  <w:style w:type="paragraph" w:styleId="ListParagraph">
    <w:name w:val="List Paragraph"/>
    <w:basedOn w:val="Normal"/>
    <w:uiPriority w:val="34"/>
    <w:qFormat/>
    <w:rsid w:val="00D61FB4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B42BF2"/>
    <w:rPr>
      <w:rFonts w:ascii="Times New Roman" w:eastAsiaTheme="minorHAnsi" w:hAnsi="Times New Roman"/>
      <w:sz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9B5EB2"/>
    <w:rPr>
      <w:rFonts w:ascii="Calibri" w:eastAsiaTheme="minorHAnsi" w:hAnsi="Calibri" w:cstheme="minorBid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9B5EB2"/>
    <w:rPr>
      <w:rFonts w:ascii="Calibri" w:eastAsiaTheme="minorHAnsi" w:hAnsi="Calibri" w:cstheme="minorBid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6508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40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41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917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81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50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18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hyperlink" Target="http://web1.nbed.nb.ca/sites/district14/chs" TargetMode="External"/><Relationship Id="rId12" Type="http://schemas.openxmlformats.org/officeDocument/2006/relationships/header" Target="header2.xml"/><Relationship Id="rId17" Type="http://schemas.openxmlformats.org/officeDocument/2006/relationships/customXml" Target="../customXml/item2.xml"/><Relationship Id="rId2" Type="http://schemas.openxmlformats.org/officeDocument/2006/relationships/styles" Target="styles.xml"/><Relationship Id="rId16" Type="http://schemas.openxmlformats.org/officeDocument/2006/relationships/customXml" Target="../customXml/item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biesus\AppData\Roaming\Microsoft\Templates\Newsletter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 Categories" ma:contentTypeID="0x010100F2A1E1E4D320C749A22EC3F91FD053D600CD67CA5C29C33F4B8B37598C5AFF691B" ma:contentTypeVersion="9" ma:contentTypeDescription="" ma:contentTypeScope="" ma:versionID="7181b025cd370fd810ea15d4a0c22575">
  <xsd:schema xmlns:xsd="http://www.w3.org/2001/XMLSchema" xmlns:xs="http://www.w3.org/2001/XMLSchema" xmlns:p="http://schemas.microsoft.com/office/2006/metadata/properties" xmlns:ns1="http://schemas.microsoft.com/sharepoint/v3" xmlns:ns2="1e050540-abf7-4cd0-9094-0488f67136b7" targetNamespace="http://schemas.microsoft.com/office/2006/metadata/properties" ma:root="true" ma:fieldsID="b5e8630f2b45722b9d85cec8b54ad674" ns1:_="" ns2:_="">
    <xsd:import namespace="http://schemas.microsoft.com/sharepoint/v3"/>
    <xsd:import namespace="1e050540-abf7-4cd0-9094-0488f67136b7"/>
    <xsd:element name="properties">
      <xsd:complexType>
        <xsd:sequence>
          <xsd:element name="documentManagement">
            <xsd:complexType>
              <xsd:all>
                <xsd:element ref="ns2:DocumentCategories"/>
                <xsd:element ref="ns2:DocumentForm"/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10" nillable="true" ma:displayName="Scheduling Start Date" ma:description="" ma:hidden="true" ma:internalName="PublishingStartDate" ma:readOnly="false">
      <xsd:simpleType>
        <xsd:restriction base="dms:Unknown"/>
      </xsd:simpleType>
    </xsd:element>
    <xsd:element name="PublishingExpirationDate" ma:index="11" nillable="true" ma:displayName="Scheduling End Date" ma:description="" ma:hidden="true" ma:internalName="PublishingExpirationDate" ma:readOnly="fals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e050540-abf7-4cd0-9094-0488f67136b7" elementFormDefault="qualified">
    <xsd:import namespace="http://schemas.microsoft.com/office/2006/documentManagement/types"/>
    <xsd:import namespace="http://schemas.microsoft.com/office/infopath/2007/PartnerControls"/>
    <xsd:element name="DocumentCategories" ma:index="8" ma:displayName="Document Categories" ma:format="Dropdown" ma:internalName="DocumentCategories" ma:readOnly="false">
      <xsd:simpleType>
        <xsd:restriction base="dms:Choice">
          <xsd:enumeration value="ABC Tips"/>
          <xsd:enumeration value="Agenda"/>
          <xsd:enumeration value="Alumni"/>
          <xsd:enumeration value="Announcements"/>
          <xsd:enumeration value="Annual Report"/>
          <xsd:enumeration value="Archived"/>
          <xsd:enumeration value="Assemblies"/>
          <xsd:enumeration value="Awards"/>
          <xsd:enumeration value="Bullying Information"/>
          <xsd:enumeration value="Cafeteria"/>
          <xsd:enumeration value="Calendar"/>
          <xsd:enumeration value="Class Supply Lists"/>
          <xsd:enumeration value="Clubs"/>
          <xsd:enumeration value="Community"/>
          <xsd:enumeration value="Covid Information"/>
          <xsd:enumeration value="Data &amp; Reports"/>
          <xsd:enumeration value="District"/>
          <xsd:enumeration value="Drama"/>
          <xsd:enumeration value="English"/>
          <xsd:enumeration value="Exams"/>
          <xsd:enumeration value="Fine Arts"/>
          <xsd:enumeration value="French"/>
          <xsd:enumeration value="Graduation"/>
          <xsd:enumeration value="Guidance-Course Selection"/>
          <xsd:enumeration value="Guidance-Information"/>
          <xsd:enumeration value="Guidance-Scholarships"/>
          <xsd:enumeration value="Handbook"/>
          <xsd:enumeration value="Health"/>
          <xsd:enumeration value="Home and School"/>
          <xsd:enumeration value="Homework"/>
          <xsd:enumeration value="Hot Lunch"/>
          <xsd:enumeration value="Humanities"/>
          <xsd:enumeration value="Literacy"/>
          <xsd:enumeration value="Math"/>
          <xsd:enumeration value="Memo"/>
          <xsd:enumeration value="Misc"/>
          <xsd:enumeration value="Newcomers"/>
          <xsd:enumeration value="Newsletter"/>
          <xsd:enumeration value="Parent Information"/>
          <xsd:enumeration value="Portal"/>
          <xsd:enumeration value="Potato Harvest"/>
          <xsd:enumeration value="Policy"/>
          <xsd:enumeration value="Post-Secondary"/>
          <xsd:enumeration value="PSSC"/>
          <xsd:enumeration value="Registration"/>
          <xsd:enumeration value="Resource"/>
          <xsd:enumeration value="Schedule"/>
          <xsd:enumeration value="School Connects Messages"/>
          <xsd:enumeration value="School Improvement Plan"/>
          <xsd:enumeration value="School Information"/>
          <xsd:enumeration value="School Merchandise"/>
          <xsd:enumeration value="School Messenger Message"/>
          <xsd:enumeration value="Science"/>
          <xsd:enumeration value="Sexual Health Services"/>
          <xsd:enumeration value="Special Project"/>
          <xsd:enumeration value="Sports"/>
          <xsd:enumeration value="Student-Information"/>
          <xsd:enumeration value="Summer School"/>
          <xsd:enumeration value="Yearbook"/>
          <xsd:enumeration value="Vocational"/>
          <xsd:enumeration value="Voicemail"/>
          <xsd:enumeration value="Volunteer"/>
          <xsd:enumeration value="Weather"/>
        </xsd:restriction>
      </xsd:simpleType>
    </xsd:element>
    <xsd:element name="DocumentForm" ma:index="9" ma:displayName="Document Form" ma:default="No" ma:description="Is this a form?" ma:format="Dropdown" ma:internalName="DocumentForm">
      <xsd:simpleType>
        <xsd:restriction base="dms:Choice">
          <xsd:enumeration value="No"/>
          <xsd:enumeration value="Ye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DocumentCategories xmlns="1e050540-abf7-4cd0-9094-0488f67136b7">Newsletter</DocumentCategories>
    <PublishingExpirationDate xmlns="http://schemas.microsoft.com/sharepoint/v3" xsi:nil="true"/>
    <DocumentForm xmlns="1e050540-abf7-4cd0-9094-0488f67136b7">No</DocumentForm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38F80B7B-F991-4761-8E70-62F30927AEA1}"/>
</file>

<file path=customXml/itemProps2.xml><?xml version="1.0" encoding="utf-8"?>
<ds:datastoreItem xmlns:ds="http://schemas.openxmlformats.org/officeDocument/2006/customXml" ds:itemID="{D1C59D1E-C2FA-431F-959A-E2B70EFE893C}"/>
</file>

<file path=customXml/itemProps3.xml><?xml version="1.0" encoding="utf-8"?>
<ds:datastoreItem xmlns:ds="http://schemas.openxmlformats.org/officeDocument/2006/customXml" ds:itemID="{5E839455-13DC-4FA8-BB3A-8E90961F39F9}"/>
</file>

<file path=docProps/app.xml><?xml version="1.0" encoding="utf-8"?>
<Properties xmlns="http://schemas.openxmlformats.org/officeDocument/2006/extended-properties" xmlns:vt="http://schemas.openxmlformats.org/officeDocument/2006/docPropsVTypes">
  <Template>Newsletter</Template>
  <TotalTime>154</TotalTime>
  <Pages>2</Pages>
  <Words>50</Words>
  <Characters>285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 Corporation</Company>
  <LinksUpToDate>false</LinksUpToDate>
  <CharactersWithSpaces>334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mabiesus</dc:creator>
  <cp:lastModifiedBy>Mabie, Susan J (ASD-W)</cp:lastModifiedBy>
  <cp:revision>5</cp:revision>
  <cp:lastPrinted>2015-10-26T17:41:00Z</cp:lastPrinted>
  <dcterms:created xsi:type="dcterms:W3CDTF">2015-10-26T13:48:00Z</dcterms:created>
  <dcterms:modified xsi:type="dcterms:W3CDTF">2015-10-26T17:42:00Z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TC010178181033</vt:lpwstr>
  </property>
  <property fmtid="{D5CDD505-2E9C-101B-9397-08002B2CF9AE}" pid="3" name="ContentTypeId">
    <vt:lpwstr>0x010100F2A1E1E4D320C749A22EC3F91FD053D600CD67CA5C29C33F4B8B37598C5AFF691B</vt:lpwstr>
  </property>
</Properties>
</file>